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E3F5" w14:textId="77777777" w:rsidR="00B9294E" w:rsidRDefault="00B9294E" w:rsidP="00B9294E">
      <w:pPr>
        <w:jc w:val="center"/>
        <w:rPr>
          <w:sz w:val="48"/>
          <w:szCs w:val="48"/>
        </w:rPr>
      </w:pPr>
      <w:r>
        <w:rPr>
          <w:sz w:val="48"/>
          <w:szCs w:val="48"/>
        </w:rPr>
        <w:t>UNIVERSITÄT STUTTGART</w:t>
      </w:r>
    </w:p>
    <w:p w14:paraId="099BF351" w14:textId="77777777" w:rsidR="00B9294E" w:rsidRDefault="00B9294E" w:rsidP="00B9294E">
      <w:pPr>
        <w:spacing w:line="240" w:lineRule="auto"/>
        <w:jc w:val="center"/>
        <w:rPr>
          <w:sz w:val="36"/>
          <w:szCs w:val="36"/>
        </w:rPr>
      </w:pPr>
      <w:r>
        <w:rPr>
          <w:sz w:val="36"/>
          <w:szCs w:val="36"/>
        </w:rPr>
        <w:t xml:space="preserve">LEHR- UND FORSCHUNGSGEBIET </w:t>
      </w:r>
      <w:r>
        <w:rPr>
          <w:sz w:val="36"/>
          <w:szCs w:val="36"/>
        </w:rPr>
        <w:br/>
        <w:t>LANDMASCHINEN</w:t>
      </w:r>
    </w:p>
    <w:p w14:paraId="3ED21E94" w14:textId="77777777" w:rsidR="00B9294E" w:rsidRPr="00DA387E" w:rsidRDefault="00B9294E" w:rsidP="00B9294E">
      <w:pPr>
        <w:jc w:val="center"/>
        <w:rPr>
          <w:sz w:val="20"/>
        </w:rPr>
      </w:pPr>
    </w:p>
    <w:p w14:paraId="1DEBD76E" w14:textId="77777777" w:rsidR="00B9294E" w:rsidRDefault="00B9294E" w:rsidP="00B9294E">
      <w:pPr>
        <w:jc w:val="center"/>
        <w:rPr>
          <w:sz w:val="32"/>
          <w:szCs w:val="32"/>
        </w:rPr>
      </w:pPr>
      <w:r>
        <w:rPr>
          <w:sz w:val="32"/>
          <w:szCs w:val="32"/>
        </w:rPr>
        <w:t>Prof. Dr.-Ing. S. Böttinger</w:t>
      </w:r>
    </w:p>
    <w:p w14:paraId="7BB44B42" w14:textId="77777777" w:rsidR="00B9294E" w:rsidRDefault="00B9294E" w:rsidP="00B9294E">
      <w:pPr>
        <w:jc w:val="center"/>
        <w:rPr>
          <w:sz w:val="32"/>
          <w:szCs w:val="32"/>
        </w:rPr>
      </w:pPr>
    </w:p>
    <w:p w14:paraId="4EB81AF0" w14:textId="77777777" w:rsidR="00B9294E" w:rsidRDefault="00B9294E" w:rsidP="00B9294E">
      <w:pPr>
        <w:jc w:val="center"/>
        <w:rPr>
          <w:sz w:val="32"/>
          <w:szCs w:val="32"/>
        </w:rPr>
      </w:pPr>
    </w:p>
    <w:p w14:paraId="07EE3BB0" w14:textId="77777777" w:rsidR="00FB64A5" w:rsidRPr="00606797" w:rsidRDefault="00FB64A5" w:rsidP="00FB64A5">
      <w:pPr>
        <w:jc w:val="center"/>
        <w:rPr>
          <w:sz w:val="32"/>
          <w:szCs w:val="32"/>
        </w:rPr>
      </w:pPr>
      <w:r w:rsidRPr="00606797">
        <w:rPr>
          <w:sz w:val="32"/>
          <w:szCs w:val="32"/>
        </w:rPr>
        <w:t>Bachelor-/Master-</w:t>
      </w:r>
      <w:r w:rsidR="00E73F29">
        <w:rPr>
          <w:sz w:val="32"/>
          <w:szCs w:val="32"/>
        </w:rPr>
        <w:t>Arbeit</w:t>
      </w:r>
    </w:p>
    <w:p w14:paraId="597481E3" w14:textId="77777777" w:rsidR="005D6BC8" w:rsidRPr="00606797" w:rsidRDefault="005D6BC8" w:rsidP="00FB64A5">
      <w:pPr>
        <w:jc w:val="center"/>
        <w:rPr>
          <w:sz w:val="20"/>
        </w:rPr>
      </w:pPr>
    </w:p>
    <w:p w14:paraId="65A7CF15" w14:textId="77777777" w:rsidR="00FB64A5" w:rsidRPr="00606797" w:rsidRDefault="00FB64A5" w:rsidP="00FB64A5">
      <w:pPr>
        <w:jc w:val="center"/>
        <w:rPr>
          <w:sz w:val="32"/>
          <w:szCs w:val="32"/>
        </w:rPr>
      </w:pPr>
      <w:r w:rsidRPr="00606797">
        <w:rPr>
          <w:sz w:val="32"/>
          <w:szCs w:val="32"/>
        </w:rPr>
        <w:t>Max Mustermann</w:t>
      </w:r>
    </w:p>
    <w:p w14:paraId="71C04EDD" w14:textId="77777777" w:rsidR="00FB64A5" w:rsidRPr="00606797" w:rsidRDefault="00FB64A5" w:rsidP="00FB64A5">
      <w:pPr>
        <w:jc w:val="center"/>
        <w:rPr>
          <w:sz w:val="32"/>
          <w:szCs w:val="32"/>
        </w:rPr>
      </w:pPr>
    </w:p>
    <w:p w14:paraId="799E663F" w14:textId="77777777" w:rsidR="00FB64A5" w:rsidRPr="00606797" w:rsidRDefault="00FB64A5" w:rsidP="00FB64A5">
      <w:pPr>
        <w:jc w:val="center"/>
        <w:rPr>
          <w:sz w:val="32"/>
          <w:szCs w:val="32"/>
        </w:rPr>
      </w:pPr>
    </w:p>
    <w:p w14:paraId="2CCDCEB0" w14:textId="77777777" w:rsidR="00FF6B8C" w:rsidRDefault="00FF6B8C" w:rsidP="00FF6B8C">
      <w:pPr>
        <w:jc w:val="center"/>
        <w:rPr>
          <w:sz w:val="36"/>
          <w:szCs w:val="36"/>
        </w:rPr>
      </w:pPr>
      <w:r>
        <w:rPr>
          <w:sz w:val="36"/>
          <w:szCs w:val="36"/>
        </w:rPr>
        <w:t>Thema der Arbeit</w:t>
      </w:r>
    </w:p>
    <w:p w14:paraId="6E7EF1E1" w14:textId="77777777" w:rsidR="00FF6B8C" w:rsidRPr="00DA387E" w:rsidRDefault="00FF6B8C" w:rsidP="00FF6B8C">
      <w:pPr>
        <w:jc w:val="center"/>
        <w:rPr>
          <w:sz w:val="4"/>
          <w:szCs w:val="4"/>
        </w:rPr>
      </w:pPr>
    </w:p>
    <w:p w14:paraId="17122A92" w14:textId="77777777" w:rsidR="00FF6B8C" w:rsidRDefault="00FF6B8C" w:rsidP="00FF6B8C">
      <w:pPr>
        <w:jc w:val="center"/>
        <w:rPr>
          <w:sz w:val="32"/>
          <w:szCs w:val="32"/>
        </w:rPr>
      </w:pPr>
      <w:r>
        <w:rPr>
          <w:sz w:val="32"/>
          <w:szCs w:val="32"/>
        </w:rPr>
        <w:t>Thema der Arbeit Englisch</w:t>
      </w:r>
    </w:p>
    <w:p w14:paraId="37E295BC" w14:textId="77777777" w:rsidR="00FB64A5" w:rsidRDefault="00FB64A5" w:rsidP="00FB64A5">
      <w:pPr>
        <w:jc w:val="center"/>
        <w:rPr>
          <w:sz w:val="32"/>
          <w:szCs w:val="32"/>
        </w:rPr>
      </w:pPr>
    </w:p>
    <w:p w14:paraId="0A971814" w14:textId="77777777" w:rsidR="00FB64A5" w:rsidRDefault="00FB64A5" w:rsidP="00FB64A5">
      <w:pPr>
        <w:jc w:val="center"/>
        <w:rPr>
          <w:sz w:val="32"/>
          <w:szCs w:val="32"/>
        </w:rPr>
      </w:pPr>
    </w:p>
    <w:p w14:paraId="61837561" w14:textId="77777777" w:rsidR="003943A2" w:rsidRDefault="003943A2" w:rsidP="00FB64A5">
      <w:pPr>
        <w:jc w:val="center"/>
        <w:rPr>
          <w:sz w:val="32"/>
          <w:szCs w:val="32"/>
        </w:rPr>
      </w:pPr>
    </w:p>
    <w:p w14:paraId="0B3AFA56" w14:textId="77777777" w:rsidR="005D6BC8" w:rsidRDefault="005D6BC8" w:rsidP="00FB64A5">
      <w:pPr>
        <w:jc w:val="center"/>
        <w:rPr>
          <w:sz w:val="32"/>
          <w:szCs w:val="32"/>
        </w:rPr>
        <w:sectPr w:rsidR="005D6BC8" w:rsidSect="00FB64A5">
          <w:footerReference w:type="default" r:id="rId8"/>
          <w:pgSz w:w="11906" w:h="16838" w:code="9"/>
          <w:pgMar w:top="1418" w:right="1134" w:bottom="1418" w:left="1418" w:header="851" w:footer="425" w:gutter="0"/>
          <w:cols w:space="708"/>
          <w:docGrid w:linePitch="360"/>
        </w:sectPr>
      </w:pPr>
    </w:p>
    <w:p w14:paraId="70A25E86" w14:textId="77777777" w:rsidR="003943A2" w:rsidRDefault="003943A2" w:rsidP="00FB64A5">
      <w:pPr>
        <w:jc w:val="center"/>
        <w:rPr>
          <w:sz w:val="32"/>
          <w:szCs w:val="32"/>
        </w:rPr>
        <w:sectPr w:rsidR="003943A2" w:rsidSect="004425AC">
          <w:headerReference w:type="default" r:id="rId9"/>
          <w:footerReference w:type="default" r:id="rId10"/>
          <w:type w:val="continuous"/>
          <w:pgSz w:w="11906" w:h="16838" w:code="9"/>
          <w:pgMar w:top="1418" w:right="1134" w:bottom="1418" w:left="1418" w:header="850" w:footer="425" w:gutter="0"/>
          <w:cols w:space="708"/>
          <w:docGrid w:linePitch="360"/>
        </w:sectPr>
      </w:pPr>
    </w:p>
    <w:p w14:paraId="20113E1B" w14:textId="77777777" w:rsidR="005D6BC8" w:rsidRPr="00FD1F98" w:rsidRDefault="001E3A57" w:rsidP="001E3A57">
      <w:pPr>
        <w:jc w:val="right"/>
        <w:rPr>
          <w:szCs w:val="24"/>
        </w:rPr>
      </w:pPr>
      <w:proofErr w:type="spellStart"/>
      <w:proofErr w:type="gramStart"/>
      <w:r w:rsidRPr="00FD1F98">
        <w:rPr>
          <w:szCs w:val="24"/>
        </w:rPr>
        <w:lastRenderedPageBreak/>
        <w:t>xx.Monat.xxxx</w:t>
      </w:r>
      <w:proofErr w:type="spellEnd"/>
      <w:proofErr w:type="gramEnd"/>
    </w:p>
    <w:p w14:paraId="50885C5D" w14:textId="77777777" w:rsidR="005D6BC8" w:rsidRPr="00E079DC" w:rsidRDefault="00606797" w:rsidP="00606797">
      <w:pPr>
        <w:jc w:val="center"/>
        <w:rPr>
          <w:color w:val="FF0000"/>
          <w:szCs w:val="24"/>
        </w:rPr>
      </w:pPr>
      <w:r w:rsidRPr="00E079DC">
        <w:rPr>
          <w:color w:val="FF0000"/>
          <w:szCs w:val="24"/>
        </w:rPr>
        <w:t>Aufgabenstellung in separatem Textdokument schreiben (siehe Vorlage) und anschließend hier einfügen</w:t>
      </w:r>
      <w:r w:rsidR="00E079DC" w:rsidRPr="00E079DC">
        <w:rPr>
          <w:color w:val="FF0000"/>
          <w:szCs w:val="24"/>
        </w:rPr>
        <w:t xml:space="preserve">. </w:t>
      </w:r>
      <w:r w:rsidR="00A06D2F">
        <w:rPr>
          <w:color w:val="FF0000"/>
          <w:szCs w:val="24"/>
        </w:rPr>
        <w:t>Richtlinien</w:t>
      </w:r>
      <w:r w:rsidR="00E079DC" w:rsidRPr="00E079DC">
        <w:rPr>
          <w:color w:val="FF0000"/>
          <w:szCs w:val="24"/>
        </w:rPr>
        <w:t xml:space="preserve"> beachten!</w:t>
      </w:r>
      <w:r w:rsidR="00A06D2F">
        <w:rPr>
          <w:color w:val="FF0000"/>
          <w:szCs w:val="24"/>
        </w:rPr>
        <w:t>!!</w:t>
      </w:r>
    </w:p>
    <w:p w14:paraId="1A4C2B5D" w14:textId="77777777" w:rsidR="00F07BFD" w:rsidRDefault="00F07BFD" w:rsidP="00F07BFD">
      <w:pPr>
        <w:spacing w:line="240" w:lineRule="auto"/>
        <w:jc w:val="left"/>
      </w:pPr>
    </w:p>
    <w:p w14:paraId="77283E83" w14:textId="77777777" w:rsidR="00F07BFD" w:rsidRPr="00B76DC6" w:rsidRDefault="00F07BFD" w:rsidP="00F07BFD">
      <w:pPr>
        <w:spacing w:line="240" w:lineRule="auto"/>
        <w:jc w:val="left"/>
      </w:pPr>
      <w:r>
        <w:t>_____________________</w:t>
      </w:r>
      <w:r>
        <w:tab/>
      </w:r>
      <w:r>
        <w:tab/>
      </w:r>
      <w:r>
        <w:tab/>
      </w:r>
      <w:r>
        <w:tab/>
      </w:r>
      <w:r>
        <w:tab/>
      </w:r>
      <w:r w:rsidRPr="00B76DC6">
        <w:t>________________________</w:t>
      </w:r>
    </w:p>
    <w:p w14:paraId="5DF31C7A" w14:textId="77777777" w:rsidR="00F07BFD" w:rsidRPr="00B76DC6" w:rsidRDefault="00F07BFD" w:rsidP="00F07BFD">
      <w:pPr>
        <w:spacing w:line="240" w:lineRule="auto"/>
        <w:jc w:val="left"/>
      </w:pPr>
      <w:r w:rsidRPr="00B76DC6">
        <w:t>(</w:t>
      </w:r>
      <w:r>
        <w:t>Max Mustermann</w:t>
      </w:r>
      <w:r w:rsidRPr="00B76DC6">
        <w:t>)</w:t>
      </w:r>
      <w:r w:rsidRPr="00B76DC6">
        <w:tab/>
      </w:r>
      <w:r w:rsidRPr="00B76DC6">
        <w:tab/>
      </w:r>
      <w:r w:rsidRPr="00B76DC6">
        <w:tab/>
      </w:r>
      <w:r w:rsidRPr="00B76DC6">
        <w:tab/>
      </w:r>
      <w:r>
        <w:tab/>
      </w:r>
      <w:r>
        <w:tab/>
        <w:t>(</w:t>
      </w:r>
      <w:r w:rsidRPr="00B76DC6">
        <w:t>Prof. Dr.-Ing. S. Böttinger)</w:t>
      </w:r>
    </w:p>
    <w:p w14:paraId="52985BF2" w14:textId="77777777" w:rsidR="00F07BFD" w:rsidRPr="00B76DC6" w:rsidRDefault="00F07BFD" w:rsidP="00F07BFD">
      <w:pPr>
        <w:spacing w:line="240" w:lineRule="auto"/>
        <w:jc w:val="left"/>
      </w:pPr>
    </w:p>
    <w:p w14:paraId="3A0C34C5" w14:textId="77777777" w:rsidR="00F07BFD" w:rsidRDefault="00F07BFD" w:rsidP="00F07BFD">
      <w:pPr>
        <w:spacing w:line="240" w:lineRule="auto"/>
        <w:jc w:val="left"/>
      </w:pPr>
      <w:r w:rsidRPr="00B76DC6">
        <w:t xml:space="preserve">Betreuer: </w:t>
      </w:r>
      <w:r>
        <w:t>xxx</w:t>
      </w:r>
      <w:r w:rsidRPr="00B76DC6">
        <w:tab/>
      </w:r>
    </w:p>
    <w:p w14:paraId="01514BF4" w14:textId="77777777" w:rsidR="003974F0" w:rsidRPr="00FD1F98" w:rsidRDefault="003974F0" w:rsidP="005D6BC8">
      <w:pPr>
        <w:jc w:val="left"/>
        <w:rPr>
          <w:szCs w:val="24"/>
        </w:rPr>
      </w:pPr>
    </w:p>
    <w:p w14:paraId="26DB6FB6" w14:textId="77777777" w:rsidR="00726A32" w:rsidRPr="00FD1F98" w:rsidRDefault="00726A32" w:rsidP="005D6BC8">
      <w:pPr>
        <w:jc w:val="left"/>
        <w:rPr>
          <w:szCs w:val="24"/>
        </w:rPr>
        <w:sectPr w:rsidR="00726A32" w:rsidRPr="00FD1F98" w:rsidSect="00606797">
          <w:footerReference w:type="default" r:id="rId11"/>
          <w:pgSz w:w="11906" w:h="16838" w:code="9"/>
          <w:pgMar w:top="1418" w:right="1134" w:bottom="1418" w:left="1418" w:header="850" w:footer="720" w:gutter="0"/>
          <w:cols w:space="708"/>
          <w:docGrid w:linePitch="360"/>
        </w:sectPr>
      </w:pPr>
    </w:p>
    <w:p w14:paraId="4B596911" w14:textId="77777777" w:rsidR="00FD1F98" w:rsidRPr="00FD1F98" w:rsidRDefault="00FD1F98" w:rsidP="005D6BC8">
      <w:pPr>
        <w:jc w:val="left"/>
        <w:rPr>
          <w:szCs w:val="24"/>
        </w:rPr>
        <w:sectPr w:rsidR="00FD1F98" w:rsidRPr="00FD1F98" w:rsidSect="005451C2">
          <w:headerReference w:type="default" r:id="rId12"/>
          <w:type w:val="continuous"/>
          <w:pgSz w:w="11906" w:h="16838" w:code="9"/>
          <w:pgMar w:top="1418" w:right="1134" w:bottom="1418" w:left="1418" w:header="851" w:footer="425" w:gutter="0"/>
          <w:pgNumType w:start="0"/>
          <w:cols w:space="708"/>
          <w:docGrid w:linePitch="360"/>
        </w:sectPr>
      </w:pPr>
    </w:p>
    <w:p w14:paraId="40208F40" w14:textId="77777777" w:rsidR="005D6BC8" w:rsidRDefault="005451C2" w:rsidP="005D6BC8">
      <w:pPr>
        <w:pStyle w:val="berschrift5"/>
      </w:pPr>
      <w:bookmarkStart w:id="0" w:name="_Ref462811978"/>
      <w:r>
        <w:lastRenderedPageBreak/>
        <w:t>Inhaltsverzeichnis</w:t>
      </w:r>
      <w:bookmarkEnd w:id="0"/>
    </w:p>
    <w:p w14:paraId="3C2452C8" w14:textId="0036ECDD" w:rsidR="00331472" w:rsidRDefault="001F6B53">
      <w:pPr>
        <w:pStyle w:val="Verzeichnis1"/>
        <w:rPr>
          <w:rFonts w:asciiTheme="minorHAnsi" w:eastAsiaTheme="minorEastAsia" w:hAnsiTheme="minorHAnsi" w:cstheme="minorBidi"/>
          <w:smallCaps w:val="0"/>
          <w:noProof/>
          <w:kern w:val="2"/>
          <w:szCs w:val="24"/>
          <w14:ligatures w14:val="standardContextual"/>
        </w:rPr>
      </w:pPr>
      <w:r>
        <w:fldChar w:fldCharType="begin"/>
      </w:r>
      <w:r>
        <w:instrText xml:space="preserve"> TOC \o "1-4" \h \z \u </w:instrText>
      </w:r>
      <w:r>
        <w:fldChar w:fldCharType="separate"/>
      </w:r>
      <w:hyperlink w:anchor="_Toc220595588" w:history="1">
        <w:r w:rsidR="00331472" w:rsidRPr="002C0069">
          <w:rPr>
            <w:rStyle w:val="Hyperlink"/>
            <w:noProof/>
          </w:rPr>
          <w:t>1</w:t>
        </w:r>
        <w:r w:rsidR="00331472">
          <w:rPr>
            <w:rFonts w:asciiTheme="minorHAnsi" w:eastAsiaTheme="minorEastAsia" w:hAnsiTheme="minorHAnsi" w:cstheme="minorBidi"/>
            <w:smallCaps w:val="0"/>
            <w:noProof/>
            <w:kern w:val="2"/>
            <w:szCs w:val="24"/>
            <w14:ligatures w14:val="standardContextual"/>
          </w:rPr>
          <w:tab/>
        </w:r>
        <w:r w:rsidR="00331472" w:rsidRPr="002C0069">
          <w:rPr>
            <w:rStyle w:val="Hyperlink"/>
            <w:noProof/>
          </w:rPr>
          <w:t>Einleitung</w:t>
        </w:r>
        <w:r w:rsidR="00331472">
          <w:rPr>
            <w:noProof/>
            <w:webHidden/>
          </w:rPr>
          <w:tab/>
        </w:r>
        <w:r w:rsidR="00331472">
          <w:rPr>
            <w:noProof/>
            <w:webHidden/>
          </w:rPr>
          <w:fldChar w:fldCharType="begin"/>
        </w:r>
        <w:r w:rsidR="00331472">
          <w:rPr>
            <w:noProof/>
            <w:webHidden/>
          </w:rPr>
          <w:instrText xml:space="preserve"> PAGEREF _Toc220595588 \h </w:instrText>
        </w:r>
        <w:r w:rsidR="00331472">
          <w:rPr>
            <w:noProof/>
            <w:webHidden/>
          </w:rPr>
        </w:r>
        <w:r w:rsidR="00331472">
          <w:rPr>
            <w:noProof/>
            <w:webHidden/>
          </w:rPr>
          <w:fldChar w:fldCharType="separate"/>
        </w:r>
        <w:r w:rsidR="00FF6B8C">
          <w:rPr>
            <w:noProof/>
            <w:webHidden/>
          </w:rPr>
          <w:t>1</w:t>
        </w:r>
        <w:r w:rsidR="00331472">
          <w:rPr>
            <w:noProof/>
            <w:webHidden/>
          </w:rPr>
          <w:fldChar w:fldCharType="end"/>
        </w:r>
      </w:hyperlink>
    </w:p>
    <w:p w14:paraId="588895E7" w14:textId="77777777" w:rsidR="006947D0" w:rsidRDefault="001F6B53" w:rsidP="005451C2">
      <w:r>
        <w:fldChar w:fldCharType="end"/>
      </w:r>
    </w:p>
    <w:p w14:paraId="0AEB9131" w14:textId="77777777" w:rsidR="006947D0" w:rsidRDefault="006947D0" w:rsidP="005451C2">
      <w:pPr>
        <w:sectPr w:rsidR="006947D0" w:rsidSect="00934820">
          <w:footerReference w:type="default" r:id="rId13"/>
          <w:pgSz w:w="11906" w:h="16838" w:code="9"/>
          <w:pgMar w:top="1418" w:right="1134" w:bottom="1418" w:left="1418" w:header="851" w:footer="709" w:gutter="0"/>
          <w:pgNumType w:fmt="upperRoman" w:start="1"/>
          <w:cols w:space="708"/>
          <w:docGrid w:linePitch="360"/>
        </w:sectPr>
      </w:pPr>
    </w:p>
    <w:p w14:paraId="0A2DC937" w14:textId="77777777" w:rsidR="006947D0" w:rsidRDefault="006947D0" w:rsidP="005451C2">
      <w:r>
        <w:br w:type="page"/>
      </w:r>
    </w:p>
    <w:p w14:paraId="198CF03D" w14:textId="77777777" w:rsidR="005451C2" w:rsidRDefault="006947D0" w:rsidP="006947D0">
      <w:pPr>
        <w:pStyle w:val="berschrift5"/>
      </w:pPr>
      <w:bookmarkStart w:id="1" w:name="_Ref220594707"/>
      <w:r>
        <w:lastRenderedPageBreak/>
        <w:t>Abbildungsverzeichnis</w:t>
      </w:r>
      <w:bookmarkEnd w:id="1"/>
    </w:p>
    <w:p w14:paraId="4EE922E9" w14:textId="77777777" w:rsidR="006947D0" w:rsidRDefault="006947D0" w:rsidP="006947D0"/>
    <w:p w14:paraId="60ED1ACF" w14:textId="77777777" w:rsidR="006947D0" w:rsidRDefault="006947D0" w:rsidP="006947D0"/>
    <w:p w14:paraId="032A730F" w14:textId="77777777" w:rsidR="006947D0" w:rsidRDefault="006947D0" w:rsidP="006947D0">
      <w:pPr>
        <w:sectPr w:rsidR="006947D0" w:rsidSect="006947D0">
          <w:headerReference w:type="default" r:id="rId14"/>
          <w:type w:val="continuous"/>
          <w:pgSz w:w="11906" w:h="16838" w:code="9"/>
          <w:pgMar w:top="1418" w:right="1134" w:bottom="1418" w:left="1418" w:header="851" w:footer="709" w:gutter="0"/>
          <w:pgNumType w:fmt="upperRoman"/>
          <w:cols w:space="708"/>
          <w:docGrid w:linePitch="360"/>
        </w:sectPr>
      </w:pPr>
    </w:p>
    <w:p w14:paraId="0E8CC398" w14:textId="77777777" w:rsidR="006947D0" w:rsidRDefault="006947D0" w:rsidP="006947D0">
      <w:r>
        <w:br w:type="page"/>
      </w:r>
    </w:p>
    <w:p w14:paraId="49385A17" w14:textId="77777777" w:rsidR="006947D0" w:rsidRDefault="006947D0" w:rsidP="00527ACB">
      <w:pPr>
        <w:pStyle w:val="berschrift5"/>
      </w:pPr>
      <w:bookmarkStart w:id="2" w:name="_Ref220595160"/>
      <w:r>
        <w:lastRenderedPageBreak/>
        <w:t>Tabellenverzeichnis</w:t>
      </w:r>
      <w:bookmarkEnd w:id="2"/>
    </w:p>
    <w:p w14:paraId="11E4F3DC" w14:textId="77777777" w:rsidR="00527ACB" w:rsidRPr="00527ACB" w:rsidRDefault="00527ACB" w:rsidP="00527ACB"/>
    <w:p w14:paraId="176BE7B0" w14:textId="77777777" w:rsidR="00527ACB" w:rsidRPr="00527ACB" w:rsidRDefault="00527ACB" w:rsidP="00527ACB"/>
    <w:p w14:paraId="21A3F739" w14:textId="77777777" w:rsidR="00527ACB" w:rsidRDefault="00527ACB" w:rsidP="00527ACB">
      <w:pPr>
        <w:sectPr w:rsidR="00527ACB" w:rsidSect="006947D0">
          <w:headerReference w:type="default" r:id="rId15"/>
          <w:type w:val="continuous"/>
          <w:pgSz w:w="11906" w:h="16838" w:code="9"/>
          <w:pgMar w:top="1418" w:right="1134" w:bottom="1418" w:left="1418" w:header="851" w:footer="709" w:gutter="0"/>
          <w:pgNumType w:fmt="upperRoman"/>
          <w:cols w:space="708"/>
          <w:docGrid w:linePitch="360"/>
        </w:sectPr>
      </w:pPr>
    </w:p>
    <w:p w14:paraId="2A500699" w14:textId="77777777" w:rsidR="00527ACB" w:rsidRDefault="00527ACB" w:rsidP="00527ACB">
      <w:r>
        <w:br w:type="page"/>
      </w:r>
    </w:p>
    <w:p w14:paraId="5B19DA98" w14:textId="77777777" w:rsidR="00527ACB" w:rsidRDefault="00527ACB" w:rsidP="00527ACB">
      <w:pPr>
        <w:pStyle w:val="berschrift5"/>
      </w:pPr>
      <w:bookmarkStart w:id="3" w:name="_Ref220595299"/>
      <w:r>
        <w:lastRenderedPageBreak/>
        <w:t>Formelverzeichnis</w:t>
      </w:r>
      <w:bookmarkEnd w:id="3"/>
    </w:p>
    <w:p w14:paraId="09E3F035" w14:textId="77777777" w:rsidR="00527ACB" w:rsidRPr="00527ACB" w:rsidRDefault="00527ACB" w:rsidP="00527ACB"/>
    <w:p w14:paraId="0882E5D1" w14:textId="77777777" w:rsidR="005451C2" w:rsidRDefault="005451C2" w:rsidP="005451C2"/>
    <w:p w14:paraId="20B73E1F" w14:textId="77777777" w:rsidR="005451C2" w:rsidRDefault="005451C2" w:rsidP="005451C2">
      <w:pPr>
        <w:sectPr w:rsidR="005451C2" w:rsidSect="006947D0">
          <w:headerReference w:type="default" r:id="rId16"/>
          <w:type w:val="continuous"/>
          <w:pgSz w:w="11906" w:h="16838" w:code="9"/>
          <w:pgMar w:top="1418" w:right="1134" w:bottom="1418" w:left="1418" w:header="851" w:footer="709" w:gutter="0"/>
          <w:pgNumType w:fmt="upperRoman"/>
          <w:cols w:space="708"/>
          <w:docGrid w:linePitch="360"/>
        </w:sectPr>
      </w:pPr>
    </w:p>
    <w:p w14:paraId="30D6F1C5" w14:textId="77777777" w:rsidR="00D43F4E" w:rsidRDefault="00934820" w:rsidP="00934820">
      <w:pPr>
        <w:pStyle w:val="berschrift1"/>
      </w:pPr>
      <w:bookmarkStart w:id="4" w:name="_Toc220595588"/>
      <w:r>
        <w:lastRenderedPageBreak/>
        <w:t>Einleitung</w:t>
      </w:r>
      <w:bookmarkEnd w:id="4"/>
    </w:p>
    <w:p w14:paraId="4105E97C" w14:textId="77777777" w:rsidR="005A1502" w:rsidRDefault="007336BF" w:rsidP="0027411C">
      <w:pPr>
        <w:rPr>
          <w:color w:val="FF0000"/>
        </w:rPr>
      </w:pPr>
      <w:r>
        <w:rPr>
          <w:color w:val="FF0000"/>
        </w:rPr>
        <w:t>Bitte hier weiterschreiben!</w:t>
      </w:r>
    </w:p>
    <w:p w14:paraId="1ADB0880" w14:textId="77777777" w:rsidR="00DF497F" w:rsidRDefault="00DF497F" w:rsidP="003974F0"/>
    <w:p w14:paraId="5FE1D0CB" w14:textId="77777777" w:rsidR="00BF54AE" w:rsidRDefault="00BF54AE" w:rsidP="00BF54AE">
      <w:pPr>
        <w:sectPr w:rsidR="00BF54AE" w:rsidSect="00BF54AE">
          <w:headerReference w:type="default" r:id="rId17"/>
          <w:footerReference w:type="default" r:id="rId18"/>
          <w:pgSz w:w="11906" w:h="16838" w:code="9"/>
          <w:pgMar w:top="1418" w:right="1134" w:bottom="1418" w:left="1418" w:header="851" w:footer="709" w:gutter="0"/>
          <w:pgNumType w:start="1"/>
          <w:cols w:space="708"/>
          <w:docGrid w:linePitch="360"/>
        </w:sectPr>
      </w:pPr>
    </w:p>
    <w:p w14:paraId="7513E1B8" w14:textId="77777777" w:rsidR="00BF54AE" w:rsidRDefault="00BF54AE">
      <w:pPr>
        <w:spacing w:after="160" w:line="259" w:lineRule="auto"/>
        <w:jc w:val="left"/>
      </w:pPr>
      <w:r>
        <w:br w:type="page"/>
      </w:r>
    </w:p>
    <w:p w14:paraId="16C75837" w14:textId="77777777" w:rsidR="00C275F6" w:rsidRDefault="00C275F6" w:rsidP="00C275F6">
      <w:pPr>
        <w:spacing w:after="0"/>
      </w:pPr>
      <w:r>
        <w:rPr>
          <w:rFonts w:eastAsia="Arial" w:cs="Arial"/>
          <w:b/>
          <w:sz w:val="28"/>
        </w:rPr>
        <w:lastRenderedPageBreak/>
        <w:t xml:space="preserve">Erklärung* </w:t>
      </w:r>
    </w:p>
    <w:p w14:paraId="788FFFEE" w14:textId="77777777" w:rsidR="00C275F6" w:rsidRDefault="00C275F6" w:rsidP="00C275F6">
      <w:pPr>
        <w:spacing w:after="12"/>
        <w:ind w:left="-5" w:hanging="10"/>
      </w:pPr>
      <w:r>
        <w:rPr>
          <w:rFonts w:eastAsia="Arial" w:cs="Arial"/>
        </w:rPr>
        <w:t xml:space="preserve">Hiermit erkläre ich, </w:t>
      </w:r>
    </w:p>
    <w:p w14:paraId="475A5861" w14:textId="77777777" w:rsidR="00C275F6" w:rsidRPr="00C275F6" w:rsidRDefault="00C275F6" w:rsidP="00C275F6">
      <w:pPr>
        <w:spacing w:after="42"/>
        <w:ind w:left="-6" w:hanging="11"/>
        <w:rPr>
          <w:sz w:val="22"/>
        </w:rPr>
      </w:pPr>
      <w:r>
        <w:rPr>
          <w:noProof/>
        </w:rPr>
        <mc:AlternateContent>
          <mc:Choice Requires="wpg">
            <w:drawing>
              <wp:anchor distT="0" distB="0" distL="114300" distR="114300" simplePos="0" relativeHeight="251671552" behindDoc="0" locked="0" layoutInCell="1" allowOverlap="1" wp14:anchorId="74CF730F" wp14:editId="557DF664">
                <wp:simplePos x="0" y="0"/>
                <wp:positionH relativeFrom="column">
                  <wp:posOffset>-14605</wp:posOffset>
                </wp:positionH>
                <wp:positionV relativeFrom="page">
                  <wp:posOffset>1676400</wp:posOffset>
                </wp:positionV>
                <wp:extent cx="5939790" cy="6985"/>
                <wp:effectExtent l="0" t="0" r="3810" b="12065"/>
                <wp:wrapNone/>
                <wp:docPr id="774" name="Group 774"/>
                <wp:cNvGraphicFramePr/>
                <a:graphic xmlns:a="http://schemas.openxmlformats.org/drawingml/2006/main">
                  <a:graphicData uri="http://schemas.microsoft.com/office/word/2010/wordprocessingGroup">
                    <wpg:wgp>
                      <wpg:cNvGrpSpPr/>
                      <wpg:grpSpPr>
                        <a:xfrm>
                          <a:off x="0" y="0"/>
                          <a:ext cx="5939790" cy="6985"/>
                          <a:chOff x="0" y="0"/>
                          <a:chExt cx="5797297" cy="6096"/>
                        </a:xfrm>
                      </wpg:grpSpPr>
                      <wps:wsp>
                        <wps:cNvPr id="1146" name="Shape 1146"/>
                        <wps:cNvSpPr/>
                        <wps:spPr>
                          <a:xfrm>
                            <a:off x="0" y="0"/>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7F52FF8" id="Group 774" o:spid="_x0000_s1026" style="position:absolute;margin-left:-1.15pt;margin-top:132pt;width:467.7pt;height:.55pt;z-index:251671552;mso-position-vertical-relative:page;mso-width-relative:margin;mso-height-relative:margin" coordsize="5797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">
                <v:shape id="Shape 1146" o:spid="_x0000_s1027" style="position:absolute;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" path="m,l5797297,r,9144l,9144,,e" fillcolor="black" stroked="f" strokeweight="0">
                  <v:stroke miterlimit="83231f" joinstyle="miter"/>
                  <v:path arrowok="t" textboxrect="0,0,5797297,9144"/>
                </v:shape>
                <w10:wrap anchory="page"/>
              </v:group>
            </w:pict>
          </mc:Fallback>
        </mc:AlternateContent>
      </w:r>
      <w:r w:rsidR="00C13C03">
        <w:rPr>
          <w:rFonts w:eastAsia="Arial" w:cs="Arial"/>
        </w:rPr>
        <w:t>Name, Vorname</w:t>
      </w:r>
    </w:p>
    <w:p w14:paraId="6FFD5215" w14:textId="77777777" w:rsidR="00C275F6" w:rsidRDefault="00C275F6" w:rsidP="00C275F6">
      <w:pPr>
        <w:spacing w:after="42" w:line="267" w:lineRule="auto"/>
        <w:ind w:left="-5" w:hanging="10"/>
        <w:rPr>
          <w:rFonts w:eastAsia="Arial" w:cs="Arial"/>
        </w:rPr>
      </w:pPr>
    </w:p>
    <w:p w14:paraId="6442EF74" w14:textId="77777777" w:rsidR="00C275F6" w:rsidRDefault="00C13C03" w:rsidP="00C275F6">
      <w:pPr>
        <w:spacing w:after="42" w:line="267" w:lineRule="auto"/>
        <w:ind w:left="-5" w:hanging="10"/>
      </w:pPr>
      <w:r>
        <w:rPr>
          <w:noProof/>
        </w:rPr>
        <mc:AlternateContent>
          <mc:Choice Requires="wpg">
            <w:drawing>
              <wp:anchor distT="0" distB="0" distL="114300" distR="114300" simplePos="0" relativeHeight="251661312" behindDoc="0" locked="0" layoutInCell="1" allowOverlap="1" wp14:anchorId="5C62428D" wp14:editId="40A00E76">
                <wp:simplePos x="0" y="0"/>
                <wp:positionH relativeFrom="column">
                  <wp:posOffset>-14605</wp:posOffset>
                </wp:positionH>
                <wp:positionV relativeFrom="paragraph">
                  <wp:posOffset>194945</wp:posOffset>
                </wp:positionV>
                <wp:extent cx="5939790" cy="5715"/>
                <wp:effectExtent l="0" t="0" r="0" b="0"/>
                <wp:wrapNone/>
                <wp:docPr id="775" name="Group 775"/>
                <wp:cNvGraphicFramePr/>
                <a:graphic xmlns:a="http://schemas.openxmlformats.org/drawingml/2006/main">
                  <a:graphicData uri="http://schemas.microsoft.com/office/word/2010/wordprocessingGroup">
                    <wpg:wgp>
                      <wpg:cNvGrpSpPr/>
                      <wpg:grpSpPr>
                        <a:xfrm>
                          <a:off x="0" y="0"/>
                          <a:ext cx="5939790" cy="5715"/>
                          <a:chOff x="0" y="0"/>
                          <a:chExt cx="5797297" cy="6109"/>
                        </a:xfrm>
                      </wpg:grpSpPr>
                      <wps:wsp>
                        <wps:cNvPr id="1148" name="Shape 1148"/>
                        <wps:cNvSpPr/>
                        <wps:spPr>
                          <a:xfrm>
                            <a:off x="0" y="0"/>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18927CB0" id="Group 775" o:spid="_x0000_s1026" style="position:absolute;margin-left:-1.15pt;margin-top:15.35pt;width:467.7pt;height:.45pt;z-index:251661312;mso-width-relative:margin" coordsize="5797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">
                <v:shape id="Shape 1148" o:spid="_x0000_s1027" style="position:absolute;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" path="m,l5797297,r,9144l,9144,,e" fillcolor="black" stroked="f" strokeweight="0">
                  <v:stroke miterlimit="83231f" joinstyle="miter"/>
                  <v:path arrowok="t" textboxrect="0,0,5797297,9144"/>
                </v:shape>
              </v:group>
            </w:pict>
          </mc:Fallback>
        </mc:AlternateContent>
      </w:r>
      <w:r w:rsidR="00C275F6">
        <w:rPr>
          <w:rFonts w:eastAsia="Arial" w:cs="Arial"/>
        </w:rPr>
        <w:t>Matrikelnummer</w:t>
      </w:r>
    </w:p>
    <w:p w14:paraId="76E930D8" w14:textId="77777777" w:rsidR="00C275F6" w:rsidRDefault="00C275F6" w:rsidP="00C275F6">
      <w:pPr>
        <w:spacing w:after="12" w:line="267" w:lineRule="auto"/>
        <w:ind w:left="-5" w:hanging="10"/>
        <w:rPr>
          <w:rFonts w:eastAsia="Arial" w:cs="Arial"/>
        </w:rPr>
      </w:pPr>
    </w:p>
    <w:p w14:paraId="6B03CA66" w14:textId="77777777" w:rsidR="00C275F6" w:rsidRDefault="00C275F6" w:rsidP="00C275F6">
      <w:pPr>
        <w:spacing w:after="12" w:line="267" w:lineRule="auto"/>
        <w:ind w:left="-5" w:hanging="10"/>
      </w:pPr>
      <w:r>
        <w:rPr>
          <w:rFonts w:eastAsia="Arial" w:cs="Arial"/>
        </w:rPr>
        <w:t xml:space="preserve">dass ich bei der vorliegenden </w:t>
      </w:r>
    </w:p>
    <w:p w14:paraId="0B7895AE" w14:textId="77777777" w:rsidR="00C275F6" w:rsidRDefault="00C275F6" w:rsidP="00C275F6">
      <w:pPr>
        <w:spacing w:after="12" w:line="267" w:lineRule="auto"/>
        <w:ind w:left="-5" w:hanging="10"/>
      </w:pPr>
    </w:p>
    <w:tbl>
      <w:tblPr>
        <w:tblStyle w:val="Tabellenraster"/>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
        <w:gridCol w:w="3402"/>
        <w:gridCol w:w="340"/>
        <w:gridCol w:w="3969"/>
      </w:tblGrid>
      <w:tr w:rsidR="00C13C03" w14:paraId="564B6B4A" w14:textId="77777777" w:rsidTr="00C13C03">
        <w:trPr>
          <w:trHeight w:val="340"/>
        </w:trPr>
        <w:tc>
          <w:tcPr>
            <w:tcW w:w="340" w:type="dxa"/>
            <w:tcBorders>
              <w:top w:val="single" w:sz="4" w:space="0" w:color="auto"/>
              <w:left w:val="single" w:sz="4" w:space="0" w:color="auto"/>
              <w:bottom w:val="single" w:sz="4" w:space="0" w:color="auto"/>
              <w:right w:val="single" w:sz="4" w:space="0" w:color="auto"/>
            </w:tcBorders>
          </w:tcPr>
          <w:p w14:paraId="2C12F9F9" w14:textId="77777777" w:rsidR="00C275F6" w:rsidRDefault="00C275F6" w:rsidP="00C275F6">
            <w:pPr>
              <w:spacing w:after="12" w:line="267" w:lineRule="auto"/>
            </w:pPr>
          </w:p>
        </w:tc>
        <w:tc>
          <w:tcPr>
            <w:tcW w:w="3402" w:type="dxa"/>
            <w:tcBorders>
              <w:left w:val="single" w:sz="4" w:space="0" w:color="auto"/>
              <w:right w:val="single" w:sz="4" w:space="0" w:color="auto"/>
            </w:tcBorders>
            <w:vAlign w:val="bottom"/>
          </w:tcPr>
          <w:p w14:paraId="6F0C7D0D" w14:textId="77777777" w:rsidR="00C275F6" w:rsidRDefault="00C13C03" w:rsidP="00C13C03">
            <w:pPr>
              <w:spacing w:after="12" w:line="267" w:lineRule="auto"/>
              <w:jc w:val="left"/>
            </w:pPr>
            <w:r>
              <w:t xml:space="preserve">     </w:t>
            </w:r>
            <w:r w:rsidR="00C275F6">
              <w:t>Bachelor-Arbeit</w:t>
            </w:r>
          </w:p>
        </w:tc>
        <w:tc>
          <w:tcPr>
            <w:tcW w:w="340" w:type="dxa"/>
            <w:tcBorders>
              <w:top w:val="single" w:sz="4" w:space="0" w:color="auto"/>
              <w:left w:val="single" w:sz="4" w:space="0" w:color="auto"/>
              <w:bottom w:val="single" w:sz="4" w:space="0" w:color="auto"/>
              <w:right w:val="single" w:sz="4" w:space="0" w:color="auto"/>
            </w:tcBorders>
            <w:vAlign w:val="bottom"/>
          </w:tcPr>
          <w:p w14:paraId="4D265362" w14:textId="77777777" w:rsidR="00C275F6" w:rsidRDefault="00C275F6" w:rsidP="00C13C03">
            <w:pPr>
              <w:spacing w:after="12" w:line="267" w:lineRule="auto"/>
              <w:jc w:val="left"/>
            </w:pPr>
          </w:p>
        </w:tc>
        <w:tc>
          <w:tcPr>
            <w:tcW w:w="3969" w:type="dxa"/>
            <w:tcBorders>
              <w:left w:val="single" w:sz="4" w:space="0" w:color="auto"/>
            </w:tcBorders>
            <w:vAlign w:val="bottom"/>
          </w:tcPr>
          <w:p w14:paraId="5259B396" w14:textId="77777777" w:rsidR="00C275F6" w:rsidRDefault="00C13C03" w:rsidP="00C13C03">
            <w:pPr>
              <w:spacing w:after="12" w:line="267" w:lineRule="auto"/>
              <w:jc w:val="left"/>
            </w:pPr>
            <w:r>
              <w:t xml:space="preserve">     </w:t>
            </w:r>
            <w:r w:rsidR="00C275F6">
              <w:t>Master-Thesis/Master-Arbeit</w:t>
            </w:r>
          </w:p>
        </w:tc>
      </w:tr>
      <w:tr w:rsidR="00C13C03" w14:paraId="7E0D99C4" w14:textId="77777777" w:rsidTr="00C13C03">
        <w:trPr>
          <w:trHeight w:val="20"/>
        </w:trPr>
        <w:tc>
          <w:tcPr>
            <w:tcW w:w="340" w:type="dxa"/>
            <w:tcBorders>
              <w:top w:val="single" w:sz="4" w:space="0" w:color="auto"/>
              <w:bottom w:val="single" w:sz="4" w:space="0" w:color="auto"/>
            </w:tcBorders>
          </w:tcPr>
          <w:p w14:paraId="265FE202" w14:textId="77777777" w:rsidR="00C275F6" w:rsidRPr="00C275F6" w:rsidRDefault="00C275F6" w:rsidP="00C275F6">
            <w:pPr>
              <w:spacing w:after="12" w:line="267" w:lineRule="auto"/>
              <w:rPr>
                <w:sz w:val="18"/>
              </w:rPr>
            </w:pPr>
          </w:p>
        </w:tc>
        <w:tc>
          <w:tcPr>
            <w:tcW w:w="3402" w:type="dxa"/>
            <w:vAlign w:val="bottom"/>
          </w:tcPr>
          <w:p w14:paraId="476E1E53" w14:textId="77777777" w:rsidR="00C275F6" w:rsidRPr="00C275F6" w:rsidRDefault="00C275F6" w:rsidP="00C13C03">
            <w:pPr>
              <w:spacing w:after="12" w:line="267" w:lineRule="auto"/>
              <w:jc w:val="left"/>
              <w:rPr>
                <w:sz w:val="18"/>
              </w:rPr>
            </w:pPr>
          </w:p>
        </w:tc>
        <w:tc>
          <w:tcPr>
            <w:tcW w:w="340" w:type="dxa"/>
            <w:tcBorders>
              <w:top w:val="single" w:sz="4" w:space="0" w:color="auto"/>
              <w:bottom w:val="single" w:sz="4" w:space="0" w:color="auto"/>
            </w:tcBorders>
            <w:vAlign w:val="bottom"/>
          </w:tcPr>
          <w:p w14:paraId="668E2773" w14:textId="77777777" w:rsidR="00C275F6" w:rsidRPr="00C275F6" w:rsidRDefault="00C275F6" w:rsidP="00C13C03">
            <w:pPr>
              <w:spacing w:after="12" w:line="267" w:lineRule="auto"/>
              <w:jc w:val="left"/>
              <w:rPr>
                <w:sz w:val="18"/>
              </w:rPr>
            </w:pPr>
          </w:p>
        </w:tc>
        <w:tc>
          <w:tcPr>
            <w:tcW w:w="3969" w:type="dxa"/>
            <w:vAlign w:val="bottom"/>
          </w:tcPr>
          <w:p w14:paraId="768C43AF" w14:textId="77777777" w:rsidR="00C275F6" w:rsidRPr="00C275F6" w:rsidRDefault="00C275F6" w:rsidP="00C13C03">
            <w:pPr>
              <w:spacing w:after="12" w:line="267" w:lineRule="auto"/>
              <w:jc w:val="left"/>
              <w:rPr>
                <w:sz w:val="18"/>
              </w:rPr>
            </w:pPr>
          </w:p>
        </w:tc>
      </w:tr>
      <w:tr w:rsidR="00C13C03" w14:paraId="5CA4EF57" w14:textId="77777777" w:rsidTr="00C13C03">
        <w:trPr>
          <w:trHeight w:val="340"/>
        </w:trPr>
        <w:tc>
          <w:tcPr>
            <w:tcW w:w="340" w:type="dxa"/>
            <w:tcBorders>
              <w:top w:val="single" w:sz="4" w:space="0" w:color="auto"/>
              <w:left w:val="single" w:sz="4" w:space="0" w:color="auto"/>
              <w:bottom w:val="single" w:sz="4" w:space="0" w:color="auto"/>
              <w:right w:val="single" w:sz="4" w:space="0" w:color="auto"/>
            </w:tcBorders>
          </w:tcPr>
          <w:p w14:paraId="6AD0E485" w14:textId="77777777" w:rsidR="00C275F6" w:rsidRDefault="00C275F6" w:rsidP="00C275F6">
            <w:pPr>
              <w:spacing w:after="12" w:line="267" w:lineRule="auto"/>
            </w:pPr>
          </w:p>
        </w:tc>
        <w:tc>
          <w:tcPr>
            <w:tcW w:w="3402" w:type="dxa"/>
            <w:tcBorders>
              <w:left w:val="single" w:sz="4" w:space="0" w:color="auto"/>
              <w:right w:val="single" w:sz="4" w:space="0" w:color="auto"/>
            </w:tcBorders>
            <w:vAlign w:val="bottom"/>
          </w:tcPr>
          <w:p w14:paraId="6ADBA6F1" w14:textId="77777777" w:rsidR="00C275F6" w:rsidRDefault="00C13C03" w:rsidP="00C13C03">
            <w:pPr>
              <w:spacing w:after="12" w:line="267" w:lineRule="auto"/>
              <w:jc w:val="left"/>
            </w:pPr>
            <w:r>
              <w:t xml:space="preserve">     </w:t>
            </w:r>
            <w:r w:rsidR="00C275F6">
              <w:t>Seminararbeit</w:t>
            </w:r>
          </w:p>
        </w:tc>
        <w:tc>
          <w:tcPr>
            <w:tcW w:w="340" w:type="dxa"/>
            <w:tcBorders>
              <w:top w:val="single" w:sz="4" w:space="0" w:color="auto"/>
              <w:left w:val="single" w:sz="4" w:space="0" w:color="auto"/>
              <w:bottom w:val="single" w:sz="4" w:space="0" w:color="auto"/>
              <w:right w:val="single" w:sz="4" w:space="0" w:color="auto"/>
            </w:tcBorders>
            <w:vAlign w:val="bottom"/>
          </w:tcPr>
          <w:p w14:paraId="07A069A9" w14:textId="77777777" w:rsidR="00C275F6" w:rsidRDefault="00C275F6" w:rsidP="00C13C03">
            <w:pPr>
              <w:spacing w:after="12" w:line="267" w:lineRule="auto"/>
              <w:jc w:val="left"/>
            </w:pPr>
          </w:p>
        </w:tc>
        <w:tc>
          <w:tcPr>
            <w:tcW w:w="3969" w:type="dxa"/>
            <w:tcBorders>
              <w:left w:val="single" w:sz="4" w:space="0" w:color="auto"/>
            </w:tcBorders>
            <w:vAlign w:val="bottom"/>
          </w:tcPr>
          <w:p w14:paraId="3002207C" w14:textId="77777777" w:rsidR="00C275F6" w:rsidRDefault="00C13C03" w:rsidP="00C13C03">
            <w:pPr>
              <w:spacing w:after="12" w:line="267" w:lineRule="auto"/>
              <w:jc w:val="left"/>
            </w:pPr>
            <w:r>
              <w:t xml:space="preserve">     </w:t>
            </w:r>
            <w:r w:rsidR="00C275F6">
              <w:t>Diplomarbeit</w:t>
            </w:r>
          </w:p>
        </w:tc>
      </w:tr>
    </w:tbl>
    <w:p w14:paraId="3E7EC295" w14:textId="77777777" w:rsidR="00C275F6" w:rsidRDefault="00C275F6" w:rsidP="00C275F6">
      <w:pPr>
        <w:tabs>
          <w:tab w:val="center" w:pos="276"/>
          <w:tab w:val="center" w:pos="1536"/>
          <w:tab w:val="center" w:pos="2832"/>
          <w:tab w:val="center" w:pos="5762"/>
        </w:tabs>
        <w:spacing w:after="12" w:line="267" w:lineRule="auto"/>
      </w:pPr>
    </w:p>
    <w:p w14:paraId="1FFBB023" w14:textId="77777777" w:rsidR="00C275F6" w:rsidRDefault="00C275F6" w:rsidP="00C275F6">
      <w:pPr>
        <w:spacing w:after="12" w:line="267" w:lineRule="auto"/>
        <w:ind w:left="-5" w:hanging="10"/>
      </w:pPr>
      <w:r>
        <w:rPr>
          <w:rFonts w:eastAsia="Arial" w:cs="Arial"/>
        </w:rPr>
        <w:t xml:space="preserve">die Regeln guter wissenschaftlicher Praxis eingehalten habe. Ich habe diese Arbeit selbständig verfasst und keine anderen als die angegebenen Quellen und Hilfsmittel benutzt und die wörtlich oder inhaltlich übernommenen Stellen als solche kenntlich gemacht. </w:t>
      </w:r>
    </w:p>
    <w:p w14:paraId="15A0F8AC" w14:textId="77777777" w:rsidR="00C275F6" w:rsidRDefault="00C275F6" w:rsidP="00C275F6">
      <w:pPr>
        <w:spacing w:after="12" w:line="267" w:lineRule="auto"/>
        <w:ind w:left="-5" w:hanging="10"/>
      </w:pPr>
    </w:p>
    <w:p w14:paraId="5B709CAC" w14:textId="77777777" w:rsidR="00C275F6" w:rsidRPr="00C13C03" w:rsidRDefault="00C275F6" w:rsidP="00C13C03">
      <w:pPr>
        <w:spacing w:after="12" w:line="267" w:lineRule="auto"/>
        <w:ind w:left="-5" w:hanging="10"/>
      </w:pPr>
      <w:r>
        <w:rPr>
          <w:rFonts w:eastAsia="Arial" w:cs="Arial"/>
        </w:rPr>
        <w:t xml:space="preserve">Betreuende/r </w:t>
      </w:r>
    </w:p>
    <w:p w14:paraId="0A37698D" w14:textId="77777777" w:rsidR="00C275F6" w:rsidRDefault="00C13C03" w:rsidP="00C275F6">
      <w:pPr>
        <w:spacing w:after="42" w:line="267" w:lineRule="auto"/>
        <w:ind w:left="-5" w:hanging="10"/>
      </w:pPr>
      <w:r>
        <w:rPr>
          <w:noProof/>
        </w:rPr>
        <mc:AlternateContent>
          <mc:Choice Requires="wpg">
            <w:drawing>
              <wp:anchor distT="0" distB="0" distL="114300" distR="114300" simplePos="0" relativeHeight="251670528" behindDoc="0" locked="0" layoutInCell="1" allowOverlap="1" wp14:anchorId="5757ACA4" wp14:editId="5986FF5F">
                <wp:simplePos x="0" y="0"/>
                <wp:positionH relativeFrom="column">
                  <wp:posOffset>-14605</wp:posOffset>
                </wp:positionH>
                <wp:positionV relativeFrom="paragraph">
                  <wp:posOffset>201930</wp:posOffset>
                </wp:positionV>
                <wp:extent cx="5939790" cy="5715"/>
                <wp:effectExtent l="0" t="0" r="0" b="0"/>
                <wp:wrapNone/>
                <wp:docPr id="778" name="Group 778"/>
                <wp:cNvGraphicFramePr/>
                <a:graphic xmlns:a="http://schemas.openxmlformats.org/drawingml/2006/main">
                  <a:graphicData uri="http://schemas.microsoft.com/office/word/2010/wordprocessingGroup">
                    <wpg:wgp>
                      <wpg:cNvGrpSpPr/>
                      <wpg:grpSpPr>
                        <a:xfrm>
                          <a:off x="0" y="0"/>
                          <a:ext cx="5939790" cy="5715"/>
                          <a:chOff x="0" y="0"/>
                          <a:chExt cx="5797297" cy="6096"/>
                        </a:xfrm>
                      </wpg:grpSpPr>
                      <wps:wsp>
                        <wps:cNvPr id="1150" name="Shape 1150"/>
                        <wps:cNvSpPr/>
                        <wps:spPr>
                          <a:xfrm>
                            <a:off x="0" y="0"/>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5986CAF5" id="Group 778" o:spid="_x0000_s1026" style="position:absolute;margin-left:-1.15pt;margin-top:15.9pt;width:467.7pt;height:.45pt;z-index:251670528;mso-width-relative:margin" coordsize="5797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">
                <v:shape id="Shape 1150" o:spid="_x0000_s1027" style="position:absolute;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" path="m,l5797297,r,9144l,9144,,e" fillcolor="black" stroked="f" strokeweight="0">
                  <v:stroke miterlimit="83231f" joinstyle="miter" endcap="square"/>
                  <v:path arrowok="t" textboxrect="0,0,5797297,9144"/>
                </v:shape>
              </v:group>
            </w:pict>
          </mc:Fallback>
        </mc:AlternateContent>
      </w:r>
      <w:r>
        <w:rPr>
          <w:rFonts w:eastAsia="Arial" w:cs="Arial"/>
        </w:rPr>
        <w:t>Dozent/in</w:t>
      </w:r>
    </w:p>
    <w:p w14:paraId="0AD8EB64" w14:textId="77777777" w:rsidR="00C275F6" w:rsidRDefault="00C275F6" w:rsidP="00C275F6">
      <w:pPr>
        <w:spacing w:after="42" w:line="267" w:lineRule="auto"/>
        <w:ind w:left="-5" w:hanging="10"/>
        <w:rPr>
          <w:rFonts w:eastAsia="Arial" w:cs="Arial"/>
        </w:rPr>
      </w:pPr>
    </w:p>
    <w:p w14:paraId="3ECB1267" w14:textId="77777777" w:rsidR="00C275F6" w:rsidRDefault="00C275F6" w:rsidP="00C275F6">
      <w:pPr>
        <w:spacing w:after="42" w:line="267" w:lineRule="auto"/>
        <w:ind w:left="-5" w:hanging="10"/>
      </w:pPr>
      <w:r>
        <w:rPr>
          <w:rFonts w:eastAsia="Arial" w:cs="Arial"/>
        </w:rPr>
        <w:t xml:space="preserve">Thema der Arbeit </w:t>
      </w:r>
    </w:p>
    <w:p w14:paraId="0F8DC04E" w14:textId="77777777" w:rsidR="00C275F6" w:rsidRDefault="00C275F6" w:rsidP="00C275F6">
      <w:pPr>
        <w:spacing w:after="28"/>
        <w:ind w:left="-29"/>
      </w:pPr>
      <w:r>
        <w:rPr>
          <w:noProof/>
        </w:rPr>
        <mc:AlternateContent>
          <mc:Choice Requires="wpg">
            <w:drawing>
              <wp:anchor distT="0" distB="0" distL="114300" distR="114300" simplePos="0" relativeHeight="251662336" behindDoc="0" locked="0" layoutInCell="1" allowOverlap="1" wp14:anchorId="2AFFB9A7" wp14:editId="2F8202DA">
                <wp:simplePos x="0" y="0"/>
                <wp:positionH relativeFrom="column">
                  <wp:posOffset>-14605</wp:posOffset>
                </wp:positionH>
                <wp:positionV relativeFrom="paragraph">
                  <wp:posOffset>168910</wp:posOffset>
                </wp:positionV>
                <wp:extent cx="5940000" cy="7200"/>
                <wp:effectExtent l="0" t="0" r="3810" b="12065"/>
                <wp:wrapNone/>
                <wp:docPr id="779" name="Group 779"/>
                <wp:cNvGraphicFramePr/>
                <a:graphic xmlns:a="http://schemas.openxmlformats.org/drawingml/2006/main">
                  <a:graphicData uri="http://schemas.microsoft.com/office/word/2010/wordprocessingGroup">
                    <wpg:wgp>
                      <wpg:cNvGrpSpPr/>
                      <wpg:grpSpPr>
                        <a:xfrm>
                          <a:off x="0" y="0"/>
                          <a:ext cx="5940000" cy="7200"/>
                          <a:chOff x="0" y="0"/>
                          <a:chExt cx="5797297" cy="6109"/>
                        </a:xfrm>
                      </wpg:grpSpPr>
                      <wps:wsp>
                        <wps:cNvPr id="1152" name="Shape 1152"/>
                        <wps:cNvSpPr/>
                        <wps:spPr>
                          <a:xfrm>
                            <a:off x="0" y="0"/>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B86743D" id="Group 779" o:spid="_x0000_s1026" style="position:absolute;margin-left:-1.15pt;margin-top:13.3pt;width:467.7pt;height:.55pt;z-index:251662336;mso-width-relative:margin;mso-height-relative:margin" coordsize="5797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">
                <v:shape id="Shape 1152" o:spid="_x0000_s1027" style="position:absolute;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" path="m,l5797297,r,9144l,9144,,e" fillcolor="black" stroked="f" strokeweight="0">
                  <v:stroke miterlimit="83231f" joinstyle="miter" endcap="square"/>
                  <v:path arrowok="t" textboxrect="0,0,5797297,9144"/>
                </v:shape>
              </v:group>
            </w:pict>
          </mc:Fallback>
        </mc:AlternateContent>
      </w:r>
    </w:p>
    <w:p w14:paraId="4C171D5E" w14:textId="77777777" w:rsidR="00C275F6" w:rsidRDefault="00C275F6" w:rsidP="00C275F6">
      <w:pPr>
        <w:spacing w:after="31"/>
        <w:ind w:left="-108"/>
      </w:pPr>
      <w:r>
        <w:rPr>
          <w:noProof/>
        </w:rPr>
        <mc:AlternateContent>
          <mc:Choice Requires="wpg">
            <w:drawing>
              <wp:anchor distT="0" distB="0" distL="114300" distR="114300" simplePos="0" relativeHeight="251663360" behindDoc="0" locked="0" layoutInCell="1" allowOverlap="1" wp14:anchorId="29B42E1A" wp14:editId="00596B2C">
                <wp:simplePos x="0" y="0"/>
                <wp:positionH relativeFrom="column">
                  <wp:posOffset>-14605</wp:posOffset>
                </wp:positionH>
                <wp:positionV relativeFrom="paragraph">
                  <wp:posOffset>166370</wp:posOffset>
                </wp:positionV>
                <wp:extent cx="5940000" cy="7200"/>
                <wp:effectExtent l="0" t="0" r="3810" b="12065"/>
                <wp:wrapNone/>
                <wp:docPr id="780" name="Group 780"/>
                <wp:cNvGraphicFramePr/>
                <a:graphic xmlns:a="http://schemas.openxmlformats.org/drawingml/2006/main">
                  <a:graphicData uri="http://schemas.microsoft.com/office/word/2010/wordprocessingGroup">
                    <wpg:wgp>
                      <wpg:cNvGrpSpPr/>
                      <wpg:grpSpPr>
                        <a:xfrm>
                          <a:off x="0" y="0"/>
                          <a:ext cx="5940000" cy="7200"/>
                          <a:chOff x="0" y="0"/>
                          <a:chExt cx="5849113" cy="6096"/>
                        </a:xfrm>
                      </wpg:grpSpPr>
                      <wps:wsp>
                        <wps:cNvPr id="1154" name="Shape 1154"/>
                        <wps:cNvSpPr/>
                        <wps:spPr>
                          <a:xfrm>
                            <a:off x="0" y="0"/>
                            <a:ext cx="5849113" cy="9144"/>
                          </a:xfrm>
                          <a:custGeom>
                            <a:avLst/>
                            <a:gdLst/>
                            <a:ahLst/>
                            <a:cxnLst/>
                            <a:rect l="0" t="0" r="0" b="0"/>
                            <a:pathLst>
                              <a:path w="5849113" h="9144">
                                <a:moveTo>
                                  <a:pt x="0" y="0"/>
                                </a:moveTo>
                                <a:lnTo>
                                  <a:pt x="5849113" y="0"/>
                                </a:lnTo>
                                <a:lnTo>
                                  <a:pt x="5849113"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4AF2E88" id="Group 780" o:spid="_x0000_s1026" style="position:absolute;margin-left:-1.15pt;margin-top:13.1pt;width:467.7pt;height:.55pt;z-index:251663360;mso-width-relative:margin;mso-height-relative:margin" coordsize="584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">
                <v:shape id="Shape 1154" o:spid="_x0000_s1027" style="position:absolute;width:58491;height:91;visibility:visible;mso-wrap-style:square;v-text-anchor:top" coordsize="584911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" path="m,l5849113,r,9144l,9144,,e" fillcolor="black" stroked="f" strokeweight="0">
                  <v:stroke miterlimit="83231f" joinstyle="miter" endcap="square"/>
                  <v:path arrowok="t" textboxrect="0,0,5849113,9144"/>
                </v:shape>
              </v:group>
            </w:pict>
          </mc:Fallback>
        </mc:AlternateContent>
      </w:r>
      <w:r>
        <w:t xml:space="preserve"> </w:t>
      </w:r>
    </w:p>
    <w:p w14:paraId="2DCE7F5C" w14:textId="77777777" w:rsidR="00C275F6" w:rsidRDefault="00C275F6" w:rsidP="00C275F6">
      <w:pPr>
        <w:spacing w:after="28"/>
        <w:ind w:left="-108"/>
      </w:pPr>
      <w:r>
        <w:rPr>
          <w:noProof/>
        </w:rPr>
        <mc:AlternateContent>
          <mc:Choice Requires="wpg">
            <w:drawing>
              <wp:anchor distT="0" distB="0" distL="114300" distR="114300" simplePos="0" relativeHeight="251664384" behindDoc="0" locked="0" layoutInCell="1" allowOverlap="1" wp14:anchorId="017134A8" wp14:editId="6EFDB0F3">
                <wp:simplePos x="0" y="0"/>
                <wp:positionH relativeFrom="column">
                  <wp:posOffset>-14605</wp:posOffset>
                </wp:positionH>
                <wp:positionV relativeFrom="paragraph">
                  <wp:posOffset>169545</wp:posOffset>
                </wp:positionV>
                <wp:extent cx="5940000" cy="7200"/>
                <wp:effectExtent l="0" t="0" r="3810" b="12065"/>
                <wp:wrapNone/>
                <wp:docPr id="781" name="Group 781"/>
                <wp:cNvGraphicFramePr/>
                <a:graphic xmlns:a="http://schemas.openxmlformats.org/drawingml/2006/main">
                  <a:graphicData uri="http://schemas.microsoft.com/office/word/2010/wordprocessingGroup">
                    <wpg:wgp>
                      <wpg:cNvGrpSpPr/>
                      <wpg:grpSpPr>
                        <a:xfrm>
                          <a:off x="0" y="0"/>
                          <a:ext cx="5940000" cy="7200"/>
                          <a:chOff x="0" y="0"/>
                          <a:chExt cx="5849113" cy="6096"/>
                        </a:xfrm>
                      </wpg:grpSpPr>
                      <wps:wsp>
                        <wps:cNvPr id="1156" name="Shape 1156"/>
                        <wps:cNvSpPr/>
                        <wps:spPr>
                          <a:xfrm>
                            <a:off x="0" y="0"/>
                            <a:ext cx="5849113" cy="9144"/>
                          </a:xfrm>
                          <a:custGeom>
                            <a:avLst/>
                            <a:gdLst/>
                            <a:ahLst/>
                            <a:cxnLst/>
                            <a:rect l="0" t="0" r="0" b="0"/>
                            <a:pathLst>
                              <a:path w="5849113" h="9144">
                                <a:moveTo>
                                  <a:pt x="0" y="0"/>
                                </a:moveTo>
                                <a:lnTo>
                                  <a:pt x="5849113" y="0"/>
                                </a:lnTo>
                                <a:lnTo>
                                  <a:pt x="5849113"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1DF7D69" id="Group 781" o:spid="_x0000_s1026" style="position:absolute;margin-left:-1.15pt;margin-top:13.35pt;width:467.7pt;height:.55pt;z-index:251664384;mso-width-relative:margin;mso-height-relative:margin" coordsize="584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">
                <v:shape id="Shape 1156" o:spid="_x0000_s1027" style="position:absolute;width:58491;height:91;visibility:visible;mso-wrap-style:square;v-text-anchor:top" coordsize="584911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" path="m,l5849113,r,9144l,9144,,e" fillcolor="black" stroked="f" strokeweight="0">
                  <v:stroke miterlimit="83231f" joinstyle="miter" endcap="square"/>
                  <v:path arrowok="t" textboxrect="0,0,5849113,9144"/>
                </v:shape>
              </v:group>
            </w:pict>
          </mc:Fallback>
        </mc:AlternateContent>
      </w:r>
      <w:r>
        <w:rPr>
          <w:rFonts w:eastAsia="Arial" w:cs="Arial"/>
        </w:rPr>
        <w:t xml:space="preserve"> </w:t>
      </w:r>
    </w:p>
    <w:p w14:paraId="65F8A896" w14:textId="77777777" w:rsidR="00C275F6" w:rsidRDefault="00C275F6" w:rsidP="00C275F6">
      <w:pPr>
        <w:spacing w:after="28"/>
        <w:ind w:left="-108"/>
      </w:pPr>
      <w:r>
        <w:rPr>
          <w:noProof/>
        </w:rPr>
        <mc:AlternateContent>
          <mc:Choice Requires="wpg">
            <w:drawing>
              <wp:anchor distT="0" distB="0" distL="114300" distR="114300" simplePos="0" relativeHeight="251665408" behindDoc="0" locked="0" layoutInCell="1" allowOverlap="1" wp14:anchorId="157A5107" wp14:editId="10834440">
                <wp:simplePos x="0" y="0"/>
                <wp:positionH relativeFrom="column">
                  <wp:posOffset>-14605</wp:posOffset>
                </wp:positionH>
                <wp:positionV relativeFrom="paragraph">
                  <wp:posOffset>165100</wp:posOffset>
                </wp:positionV>
                <wp:extent cx="5940000" cy="7200"/>
                <wp:effectExtent l="0" t="0" r="3810" b="12065"/>
                <wp:wrapNone/>
                <wp:docPr id="782" name="Group 782"/>
                <wp:cNvGraphicFramePr/>
                <a:graphic xmlns:a="http://schemas.openxmlformats.org/drawingml/2006/main">
                  <a:graphicData uri="http://schemas.microsoft.com/office/word/2010/wordprocessingGroup">
                    <wpg:wgp>
                      <wpg:cNvGrpSpPr/>
                      <wpg:grpSpPr>
                        <a:xfrm>
                          <a:off x="0" y="0"/>
                          <a:ext cx="5940000" cy="7200"/>
                          <a:chOff x="0" y="0"/>
                          <a:chExt cx="5849113" cy="6096"/>
                        </a:xfrm>
                      </wpg:grpSpPr>
                      <wps:wsp>
                        <wps:cNvPr id="1158" name="Shape 1158"/>
                        <wps:cNvSpPr/>
                        <wps:spPr>
                          <a:xfrm>
                            <a:off x="0" y="0"/>
                            <a:ext cx="5849113" cy="9144"/>
                          </a:xfrm>
                          <a:custGeom>
                            <a:avLst/>
                            <a:gdLst/>
                            <a:ahLst/>
                            <a:cxnLst/>
                            <a:rect l="0" t="0" r="0" b="0"/>
                            <a:pathLst>
                              <a:path w="5849113" h="9144">
                                <a:moveTo>
                                  <a:pt x="0" y="0"/>
                                </a:moveTo>
                                <a:lnTo>
                                  <a:pt x="5849113" y="0"/>
                                </a:lnTo>
                                <a:lnTo>
                                  <a:pt x="5849113"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FB94707" id="Group 782" o:spid="_x0000_s1026" style="position:absolute;margin-left:-1.15pt;margin-top:13pt;width:467.7pt;height:.55pt;z-index:251665408;mso-width-relative:margin;mso-height-relative:margin" coordsize="584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">
                <v:shape id="Shape 1158" o:spid="_x0000_s1027" style="position:absolute;width:58491;height:91;visibility:visible;mso-wrap-style:square;v-text-anchor:top" coordsize="584911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" path="m,l5849113,r,9144l,9144,,e" fillcolor="black" stroked="f" strokeweight="0">
                  <v:stroke miterlimit="83231f" joinstyle="miter" endcap="square"/>
                  <v:path arrowok="t" textboxrect="0,0,5849113,9144"/>
                </v:shape>
              </v:group>
            </w:pict>
          </mc:Fallback>
        </mc:AlternateContent>
      </w:r>
      <w:r>
        <w:rPr>
          <w:rFonts w:eastAsia="Arial" w:cs="Arial"/>
        </w:rPr>
        <w:t xml:space="preserve"> </w:t>
      </w:r>
    </w:p>
    <w:p w14:paraId="0F687D3A" w14:textId="77777777" w:rsidR="00C275F6" w:rsidRDefault="00C275F6" w:rsidP="00C275F6">
      <w:pPr>
        <w:spacing w:after="21"/>
        <w:ind w:left="-122"/>
      </w:pPr>
      <w:r>
        <w:rPr>
          <w:noProof/>
        </w:rPr>
        <mc:AlternateContent>
          <mc:Choice Requires="wpg">
            <w:drawing>
              <wp:anchor distT="0" distB="0" distL="114300" distR="114300" simplePos="0" relativeHeight="251666432" behindDoc="0" locked="0" layoutInCell="1" allowOverlap="1" wp14:anchorId="16DE0266" wp14:editId="5E0ED0E7">
                <wp:simplePos x="0" y="0"/>
                <wp:positionH relativeFrom="column">
                  <wp:posOffset>-14605</wp:posOffset>
                </wp:positionH>
                <wp:positionV relativeFrom="paragraph">
                  <wp:posOffset>170180</wp:posOffset>
                </wp:positionV>
                <wp:extent cx="5940000" cy="7200"/>
                <wp:effectExtent l="0" t="0" r="3810" b="12065"/>
                <wp:wrapNone/>
                <wp:docPr id="783" name="Group 783"/>
                <wp:cNvGraphicFramePr/>
                <a:graphic xmlns:a="http://schemas.openxmlformats.org/drawingml/2006/main">
                  <a:graphicData uri="http://schemas.microsoft.com/office/word/2010/wordprocessingGroup">
                    <wpg:wgp>
                      <wpg:cNvGrpSpPr/>
                      <wpg:grpSpPr>
                        <a:xfrm>
                          <a:off x="0" y="0"/>
                          <a:ext cx="5940000" cy="7200"/>
                          <a:chOff x="0" y="0"/>
                          <a:chExt cx="5858257" cy="6096"/>
                        </a:xfrm>
                      </wpg:grpSpPr>
                      <wps:wsp>
                        <wps:cNvPr id="1160" name="Shape 1160"/>
                        <wps:cNvSpPr/>
                        <wps:spPr>
                          <a:xfrm>
                            <a:off x="0" y="0"/>
                            <a:ext cx="5858257" cy="9144"/>
                          </a:xfrm>
                          <a:custGeom>
                            <a:avLst/>
                            <a:gdLst/>
                            <a:ahLst/>
                            <a:cxnLst/>
                            <a:rect l="0" t="0" r="0" b="0"/>
                            <a:pathLst>
                              <a:path w="5858257" h="9144">
                                <a:moveTo>
                                  <a:pt x="0" y="0"/>
                                </a:moveTo>
                                <a:lnTo>
                                  <a:pt x="5858257" y="0"/>
                                </a:lnTo>
                                <a:lnTo>
                                  <a:pt x="5858257"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0125573" id="Group 783" o:spid="_x0000_s1026" style="position:absolute;margin-left:-1.15pt;margin-top:13.4pt;width:467.7pt;height:.55pt;z-index:251666432;mso-width-relative:margin;mso-height-relative:margin" coordsize="58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">
                <v:shape id="Shape 1160" o:spid="_x0000_s1027" style="position:absolute;width:58582;height:91;visibility:visible;mso-wrap-style:square;v-text-anchor:top" coordsize="585825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" path="m,l5858257,r,9144l,9144,,e" fillcolor="black" stroked="f" strokeweight="0">
                  <v:stroke miterlimit="83231f" joinstyle="miter" endcap="square"/>
                  <v:path arrowok="t" textboxrect="0,0,5858257,9144"/>
                </v:shape>
              </v:group>
            </w:pict>
          </mc:Fallback>
        </mc:AlternateContent>
      </w:r>
      <w:r>
        <w:rPr>
          <w:rFonts w:eastAsia="Arial" w:cs="Arial"/>
        </w:rPr>
        <w:t xml:space="preserve"> </w:t>
      </w:r>
    </w:p>
    <w:p w14:paraId="3698E1C7" w14:textId="77777777" w:rsidR="00C275F6" w:rsidRDefault="00C275F6" w:rsidP="00C275F6">
      <w:pPr>
        <w:spacing w:after="19"/>
      </w:pPr>
    </w:p>
    <w:p w14:paraId="221A629E" w14:textId="77777777" w:rsidR="00C275F6" w:rsidRDefault="00C13C03" w:rsidP="00C275F6">
      <w:pPr>
        <w:spacing w:after="42" w:line="267" w:lineRule="auto"/>
        <w:ind w:left="-5" w:hanging="10"/>
      </w:pPr>
      <w:r>
        <w:rPr>
          <w:noProof/>
        </w:rPr>
        <mc:AlternateContent>
          <mc:Choice Requires="wpg">
            <w:drawing>
              <wp:anchor distT="0" distB="0" distL="114300" distR="114300" simplePos="0" relativeHeight="251669504" behindDoc="0" locked="0" layoutInCell="1" allowOverlap="1" wp14:anchorId="7971238D" wp14:editId="046DDF2C">
                <wp:simplePos x="0" y="0"/>
                <wp:positionH relativeFrom="column">
                  <wp:posOffset>-14605</wp:posOffset>
                </wp:positionH>
                <wp:positionV relativeFrom="paragraph">
                  <wp:posOffset>189865</wp:posOffset>
                </wp:positionV>
                <wp:extent cx="5939790" cy="5715"/>
                <wp:effectExtent l="0" t="0" r="0" b="0"/>
                <wp:wrapNone/>
                <wp:docPr id="784" name="Group 784"/>
                <wp:cNvGraphicFramePr/>
                <a:graphic xmlns:a="http://schemas.openxmlformats.org/drawingml/2006/main">
                  <a:graphicData uri="http://schemas.microsoft.com/office/word/2010/wordprocessingGroup">
                    <wpg:wgp>
                      <wpg:cNvGrpSpPr/>
                      <wpg:grpSpPr>
                        <a:xfrm>
                          <a:off x="0" y="0"/>
                          <a:ext cx="5939790" cy="5715"/>
                          <a:chOff x="0" y="0"/>
                          <a:chExt cx="5797297" cy="6096"/>
                        </a:xfrm>
                      </wpg:grpSpPr>
                      <wps:wsp>
                        <wps:cNvPr id="1162" name="Shape 1162"/>
                        <wps:cNvSpPr/>
                        <wps:spPr>
                          <a:xfrm>
                            <a:off x="0" y="0"/>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24501041" id="Group 784" o:spid="_x0000_s1026" style="position:absolute;margin-left:-1.15pt;margin-top:14.95pt;width:467.7pt;height:.45pt;z-index:251669504;mso-width-relative:margin" coordsize="5797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">
                <v:shape id="Shape 1162" o:spid="_x0000_s1027" style="position:absolute;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" path="m,l5797297,r,9144l,9144,,e" fillcolor="black" stroked="f" strokeweight="0">
                  <v:stroke miterlimit="83231f" joinstyle="miter" endcap="square"/>
                  <v:path arrowok="t" textboxrect="0,0,5797297,9144"/>
                </v:shape>
              </v:group>
            </w:pict>
          </mc:Fallback>
        </mc:AlternateContent>
      </w:r>
      <w:r w:rsidR="00C275F6">
        <w:rPr>
          <w:rFonts w:eastAsia="Arial" w:cs="Arial"/>
        </w:rPr>
        <w:t xml:space="preserve">Semester </w:t>
      </w:r>
    </w:p>
    <w:p w14:paraId="6945FA46" w14:textId="77777777" w:rsidR="00C275F6" w:rsidRDefault="00C275F6" w:rsidP="00C275F6">
      <w:pPr>
        <w:spacing w:after="0" w:line="276" w:lineRule="auto"/>
        <w:ind w:right="65"/>
        <w:rPr>
          <w:rFonts w:eastAsia="Arial" w:cs="Arial"/>
        </w:rPr>
      </w:pPr>
    </w:p>
    <w:p w14:paraId="3C9F3615" w14:textId="77777777" w:rsidR="00C275F6" w:rsidRDefault="00C275F6" w:rsidP="00C275F6">
      <w:pPr>
        <w:spacing w:after="0" w:line="276" w:lineRule="auto"/>
        <w:ind w:right="65"/>
      </w:pPr>
      <w:r>
        <w:rPr>
          <w:rFonts w:eastAsia="Arial" w:cs="Arial"/>
        </w:rPr>
        <w:t xml:space="preserve">Ich erkläre weiterhin, dass das unverschlüsselte digitale Textdokument der Arbeit übermittelt wurde, das in Inhalt und Wortlaut ausnahmslos der gedruckten Ausfertigung entspricht. Ich bin damit einverstanden, dass diese elektronische Form anhand einer Analyse-Software auf Plagiate überprüft wird. </w:t>
      </w:r>
    </w:p>
    <w:p w14:paraId="42EA97A0" w14:textId="77777777" w:rsidR="00C275F6" w:rsidRDefault="00C275F6" w:rsidP="00C275F6">
      <w:pPr>
        <w:spacing w:after="0"/>
      </w:pPr>
      <w:r>
        <w:rPr>
          <w:noProof/>
        </w:rPr>
        <mc:AlternateContent>
          <mc:Choice Requires="wpg">
            <w:drawing>
              <wp:anchor distT="0" distB="0" distL="114300" distR="114300" simplePos="0" relativeHeight="251667456" behindDoc="0" locked="0" layoutInCell="1" allowOverlap="1" wp14:anchorId="061753B5" wp14:editId="47F30D7C">
                <wp:simplePos x="0" y="0"/>
                <wp:positionH relativeFrom="column">
                  <wp:posOffset>-14605</wp:posOffset>
                </wp:positionH>
                <wp:positionV relativeFrom="paragraph">
                  <wp:posOffset>166370</wp:posOffset>
                </wp:positionV>
                <wp:extent cx="5940762" cy="21600"/>
                <wp:effectExtent l="0" t="0" r="3175" b="0"/>
                <wp:wrapNone/>
                <wp:docPr id="785" name="Group 785"/>
                <wp:cNvGraphicFramePr/>
                <a:graphic xmlns:a="http://schemas.openxmlformats.org/drawingml/2006/main">
                  <a:graphicData uri="http://schemas.microsoft.com/office/word/2010/wordprocessingGroup">
                    <wpg:wgp>
                      <wpg:cNvGrpSpPr/>
                      <wpg:grpSpPr>
                        <a:xfrm>
                          <a:off x="0" y="0"/>
                          <a:ext cx="5940762" cy="21600"/>
                          <a:chOff x="0" y="0"/>
                          <a:chExt cx="5905384" cy="20448"/>
                        </a:xfrm>
                      </wpg:grpSpPr>
                      <wps:wsp>
                        <wps:cNvPr id="1164" name="Shape 1164"/>
                        <wps:cNvSpPr/>
                        <wps:spPr>
                          <a:xfrm>
                            <a:off x="0" y="0"/>
                            <a:ext cx="5760721" cy="19686"/>
                          </a:xfrm>
                          <a:custGeom>
                            <a:avLst/>
                            <a:gdLst/>
                            <a:ahLst/>
                            <a:cxnLst/>
                            <a:rect l="0" t="0" r="0" b="0"/>
                            <a:pathLst>
                              <a:path w="5760721" h="19686">
                                <a:moveTo>
                                  <a:pt x="0" y="0"/>
                                </a:moveTo>
                                <a:lnTo>
                                  <a:pt x="5760721" y="0"/>
                                </a:lnTo>
                                <a:lnTo>
                                  <a:pt x="5760721" y="19686"/>
                                </a:lnTo>
                                <a:lnTo>
                                  <a:pt x="0" y="19686"/>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65" name="Shape 1165"/>
                        <wps:cNvSpPr/>
                        <wps:spPr>
                          <a:xfrm>
                            <a:off x="758" y="763"/>
                            <a:ext cx="5904626" cy="19685"/>
                          </a:xfrm>
                          <a:custGeom>
                            <a:avLst/>
                            <a:gdLst/>
                            <a:ahLst/>
                            <a:cxnLst/>
                            <a:rect l="0" t="0" r="0" b="0"/>
                            <a:pathLst>
                              <a:path w="5760721" h="19685">
                                <a:moveTo>
                                  <a:pt x="0" y="0"/>
                                </a:moveTo>
                                <a:lnTo>
                                  <a:pt x="5760721" y="0"/>
                                </a:lnTo>
                                <a:lnTo>
                                  <a:pt x="5760721" y="19685"/>
                                </a:lnTo>
                                <a:lnTo>
                                  <a:pt x="0" y="1968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20062D2" id="Group 785" o:spid="_x0000_s1026" style="position:absolute;margin-left:-1.15pt;margin-top:13.1pt;width:467.8pt;height:1.7pt;z-index:251667456;mso-width-relative:margin;mso-height-relative:margin" coordsize="59053,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">
                <v:shape id="Shape 1164" o:spid="_x0000_s1027" style="position:absolute;width:57607;height:196;visibility:visible;mso-wrap-style:square;v-text-anchor:top" coordsize="5760721,19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" path="m,l5760721,r,19686l,19686,,e" fillcolor="black" stroked="f" strokeweight="0">
                  <v:stroke miterlimit="83231f" joinstyle="miter" endcap="square"/>
                  <v:path arrowok="t" textboxrect="0,0,5760721,19686"/>
                </v:shape>
                <v:shape id="Shape 1165" o:spid="_x0000_s1028" style="position:absolute;left:7;top:7;width:59046;height:197;visibility:visible;mso-wrap-style:square;v-text-anchor:top" coordsize="5760721,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" path="m,l5760721,r,19685l,19685,,e" fillcolor="black" stroked="f" strokeweight="0">
                  <v:stroke miterlimit="83231f" joinstyle="miter" endcap="square"/>
                  <v:path arrowok="t" textboxrect="0,0,5760721,19685"/>
                </v:shape>
              </v:group>
            </w:pict>
          </mc:Fallback>
        </mc:AlternateContent>
      </w:r>
    </w:p>
    <w:p w14:paraId="3CC7A05B" w14:textId="77777777" w:rsidR="00C275F6" w:rsidRDefault="00C275F6" w:rsidP="00C275F6">
      <w:pPr>
        <w:spacing w:after="12" w:line="267" w:lineRule="auto"/>
        <w:ind w:left="-5" w:hanging="10"/>
      </w:pPr>
      <w:r>
        <w:rPr>
          <w:rFonts w:eastAsia="Arial" w:cs="Arial"/>
        </w:rPr>
        <w:t xml:space="preserve">Ort, Datum, Unterschrift </w:t>
      </w:r>
    </w:p>
    <w:p w14:paraId="515F849F" w14:textId="77777777" w:rsidR="00C275F6" w:rsidRDefault="00C275F6" w:rsidP="00C275F6">
      <w:pPr>
        <w:tabs>
          <w:tab w:val="center" w:pos="708"/>
          <w:tab w:val="center" w:pos="1416"/>
          <w:tab w:val="center" w:pos="2124"/>
          <w:tab w:val="center" w:pos="2832"/>
          <w:tab w:val="center" w:pos="3541"/>
          <w:tab w:val="center" w:pos="4249"/>
          <w:tab w:val="center" w:pos="4957"/>
          <w:tab w:val="center" w:pos="5665"/>
          <w:tab w:val="center" w:pos="6373"/>
          <w:tab w:val="center" w:pos="7081"/>
          <w:tab w:val="center" w:pos="7789"/>
          <w:tab w:val="center" w:pos="8497"/>
        </w:tabs>
        <w:spacing w:after="19"/>
      </w:pPr>
      <w:r>
        <w:rPr>
          <w:rFonts w:eastAsia="Arial" w:cs="Arial"/>
          <w:sz w:val="22"/>
        </w:rPr>
        <w:t xml:space="preserve"> </w:t>
      </w:r>
      <w:r>
        <w:rPr>
          <w:noProof/>
        </w:rPr>
        <mc:AlternateContent>
          <mc:Choice Requires="wpg">
            <w:drawing>
              <wp:anchor distT="0" distB="0" distL="114300" distR="114300" simplePos="0" relativeHeight="251668480" behindDoc="0" locked="0" layoutInCell="1" allowOverlap="1" wp14:anchorId="525939DE" wp14:editId="440DE219">
                <wp:simplePos x="0" y="0"/>
                <wp:positionH relativeFrom="column">
                  <wp:posOffset>-14605</wp:posOffset>
                </wp:positionH>
                <wp:positionV relativeFrom="paragraph">
                  <wp:posOffset>168910</wp:posOffset>
                </wp:positionV>
                <wp:extent cx="5940000" cy="10800"/>
                <wp:effectExtent l="0" t="0" r="3810" b="8255"/>
                <wp:wrapNone/>
                <wp:docPr id="786" name="Group 786"/>
                <wp:cNvGraphicFramePr/>
                <a:graphic xmlns:a="http://schemas.openxmlformats.org/drawingml/2006/main">
                  <a:graphicData uri="http://schemas.microsoft.com/office/word/2010/wordprocessingGroup">
                    <wpg:wgp>
                      <wpg:cNvGrpSpPr/>
                      <wpg:grpSpPr>
                        <a:xfrm>
                          <a:off x="0" y="0"/>
                          <a:ext cx="5940000" cy="10800"/>
                          <a:chOff x="0" y="0"/>
                          <a:chExt cx="5394960" cy="10668"/>
                        </a:xfrm>
                      </wpg:grpSpPr>
                      <wps:wsp>
                        <wps:cNvPr id="1168" name="Shape 1168"/>
                        <wps:cNvSpPr/>
                        <wps:spPr>
                          <a:xfrm>
                            <a:off x="0" y="0"/>
                            <a:ext cx="5394960" cy="10668"/>
                          </a:xfrm>
                          <a:custGeom>
                            <a:avLst/>
                            <a:gdLst/>
                            <a:ahLst/>
                            <a:cxnLst/>
                            <a:rect l="0" t="0" r="0" b="0"/>
                            <a:pathLst>
                              <a:path w="5394960" h="10668">
                                <a:moveTo>
                                  <a:pt x="0" y="0"/>
                                </a:moveTo>
                                <a:lnTo>
                                  <a:pt x="5394960" y="0"/>
                                </a:lnTo>
                                <a:lnTo>
                                  <a:pt x="5394960" y="10668"/>
                                </a:lnTo>
                                <a:lnTo>
                                  <a:pt x="0" y="10668"/>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C0753B4" id="Group 786" o:spid="_x0000_s1026" style="position:absolute;margin-left:-1.15pt;margin-top:13.3pt;width:467.7pt;height:.85pt;z-index:251668480;mso-width-relative:margin;mso-height-relative:margin" coordsize="53949,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">
                <v:shape id="Shape 1168" o:spid="_x0000_s1027" style="position:absolute;width:53949;height:106;visibility:visible;mso-wrap-style:square;v-text-anchor:top" coordsize="539496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" path="m,l5394960,r,10668l,10668,,e" fillcolor="black" stroked="f" strokeweight="0">
                  <v:stroke miterlimit="83231f" joinstyle="miter" endcap="square"/>
                  <v:path arrowok="t" textboxrect="0,0,5394960,10668"/>
                </v:shape>
              </v:group>
            </w:pict>
          </mc:Fallback>
        </mc:AlternateContent>
      </w:r>
    </w:p>
    <w:p w14:paraId="586F9F20" w14:textId="77777777" w:rsidR="00C275F6" w:rsidRDefault="00C275F6" w:rsidP="00C275F6">
      <w:pPr>
        <w:spacing w:after="0" w:line="274" w:lineRule="auto"/>
        <w:rPr>
          <w:rFonts w:eastAsia="Arial" w:cs="Arial"/>
          <w:sz w:val="22"/>
        </w:rPr>
      </w:pPr>
      <w:r>
        <w:rPr>
          <w:rFonts w:eastAsia="Arial" w:cs="Arial"/>
          <w:sz w:val="22"/>
        </w:rPr>
        <w:t xml:space="preserve">* Diese Erklärung ist der eigenständig erstellten Arbeit als Anhang beizufügen. Arbeiten </w:t>
      </w:r>
    </w:p>
    <w:p w14:paraId="4D3886E2" w14:textId="77777777" w:rsidR="00BF54AE" w:rsidRDefault="00C275F6" w:rsidP="00C275F6">
      <w:pPr>
        <w:spacing w:after="0" w:line="274" w:lineRule="auto"/>
        <w:rPr>
          <w:rFonts w:eastAsia="Arial" w:cs="Arial"/>
          <w:sz w:val="22"/>
        </w:rPr>
      </w:pPr>
      <w:r>
        <w:rPr>
          <w:rFonts w:eastAsia="Arial" w:cs="Arial"/>
          <w:sz w:val="22"/>
        </w:rPr>
        <w:t>ohne diese Erklärung werden nicht angenommen.</w:t>
      </w:r>
    </w:p>
    <w:p w14:paraId="0C9B7A66" w14:textId="77777777" w:rsidR="00042BCD" w:rsidRDefault="00042BCD">
      <w:pPr>
        <w:spacing w:after="160" w:line="259" w:lineRule="auto"/>
        <w:jc w:val="left"/>
        <w:rPr>
          <w:rFonts w:eastAsia="Arial" w:cs="Arial"/>
          <w:sz w:val="22"/>
        </w:rPr>
      </w:pPr>
      <w:r>
        <w:rPr>
          <w:rFonts w:eastAsia="Arial" w:cs="Arial"/>
          <w:sz w:val="22"/>
        </w:rPr>
        <w:br w:type="page"/>
      </w:r>
    </w:p>
    <w:p w14:paraId="43B35CEB" w14:textId="77777777" w:rsidR="00042BCD" w:rsidRPr="00042BCD" w:rsidRDefault="00042BCD" w:rsidP="00042BCD">
      <w:pPr>
        <w:rPr>
          <w:b/>
          <w:color w:val="000000" w:themeColor="text1"/>
        </w:rPr>
      </w:pPr>
      <w:r w:rsidRPr="00042BCD">
        <w:rPr>
          <w:b/>
          <w:color w:val="000000" w:themeColor="text1"/>
        </w:rPr>
        <w:lastRenderedPageBreak/>
        <w:t>Erklärung zur Verwendung generativer KI-Systeme</w:t>
      </w:r>
    </w:p>
    <w:p w14:paraId="5300703F" w14:textId="77777777" w:rsidR="00042BCD" w:rsidRPr="001150F2" w:rsidRDefault="00042BCD" w:rsidP="00042BCD">
      <w:r w:rsidRPr="001150F2">
        <w:t>Bei der Erstellung der Arbeit habe ich die folgenden auf künstlicher Intelligenz (KI) basierten Systeme</w:t>
      </w:r>
      <w:r w:rsidRPr="001150F2">
        <w:rPr>
          <w:vertAlign w:val="superscript"/>
        </w:rPr>
        <w:footnoteReference w:id="1"/>
      </w:r>
      <w:r w:rsidRPr="001150F2">
        <w:t xml:space="preserve"> benutzt:</w:t>
      </w:r>
    </w:p>
    <w:p w14:paraId="52DF08A9" w14:textId="77777777" w:rsidR="00042BCD" w:rsidRPr="001150F2" w:rsidRDefault="00042BCD" w:rsidP="00042BCD">
      <w:r w:rsidRPr="001150F2">
        <w:t>1.</w:t>
      </w:r>
    </w:p>
    <w:p w14:paraId="515C2B30" w14:textId="77777777" w:rsidR="00042BCD" w:rsidRPr="001150F2" w:rsidRDefault="00042BCD" w:rsidP="00042BCD">
      <w:r w:rsidRPr="001150F2">
        <w:t>2.</w:t>
      </w:r>
    </w:p>
    <w:p w14:paraId="57F1AA93" w14:textId="77777777" w:rsidR="00042BCD" w:rsidRPr="001150F2" w:rsidRDefault="00042BCD" w:rsidP="00042BCD">
      <w:r w:rsidRPr="001150F2">
        <w:t>3.</w:t>
      </w:r>
    </w:p>
    <w:p w14:paraId="6D29B6F2" w14:textId="77777777" w:rsidR="00042BCD" w:rsidRPr="001150F2" w:rsidRDefault="00042BCD" w:rsidP="00042BCD">
      <w:r w:rsidRPr="001150F2">
        <w:t>…</w:t>
      </w:r>
    </w:p>
    <w:p w14:paraId="745C512E" w14:textId="77777777" w:rsidR="00042BCD" w:rsidRPr="001150F2" w:rsidRDefault="00042BCD" w:rsidP="00042BCD">
      <w:r w:rsidRPr="001150F2">
        <w:t>Ich erkläre weiterhin, dass ich</w:t>
      </w:r>
    </w:p>
    <w:p w14:paraId="14A347E0" w14:textId="77777777" w:rsidR="00042BCD" w:rsidRPr="001150F2" w:rsidRDefault="00AC28AE" w:rsidP="00042BCD">
      <w:sdt>
        <w:sdtPr>
          <w:id w:val="652568487"/>
          <w14:checkbox>
            <w14:checked w14:val="0"/>
            <w14:checkedState w14:val="2612" w14:font="MS Gothic"/>
            <w14:uncheckedState w14:val="2610" w14:font="MS Gothic"/>
          </w14:checkbox>
        </w:sdtPr>
        <w:sdtEndPr/>
        <w:sdtContent>
          <w:r w:rsidR="00042BCD" w:rsidRPr="001150F2">
            <w:rPr>
              <w:rFonts w:ascii="Segoe UI Symbol" w:hAnsi="Segoe UI Symbol" w:cs="Segoe UI Symbol"/>
            </w:rPr>
            <w:t>☐</w:t>
          </w:r>
        </w:sdtContent>
      </w:sdt>
      <w:r w:rsidR="00042BCD" w:rsidRPr="001150F2">
        <w:tab/>
        <w:t>mich aktiv über die Leistungsfähigkeit und Beschränkungen der oben genannten KI-Systeme informiert habe,</w:t>
      </w:r>
    </w:p>
    <w:p w14:paraId="57092115" w14:textId="77777777" w:rsidR="00042BCD" w:rsidRPr="001150F2" w:rsidRDefault="00AC28AE" w:rsidP="00042BCD">
      <w:sdt>
        <w:sdtPr>
          <w:id w:val="-885482814"/>
          <w14:checkbox>
            <w14:checked w14:val="0"/>
            <w14:checkedState w14:val="2612" w14:font="MS Gothic"/>
            <w14:uncheckedState w14:val="2610" w14:font="MS Gothic"/>
          </w14:checkbox>
        </w:sdtPr>
        <w:sdtEndPr/>
        <w:sdtContent>
          <w:r w:rsidR="00042BCD" w:rsidRPr="001150F2">
            <w:rPr>
              <w:rFonts w:ascii="Segoe UI Symbol" w:hAnsi="Segoe UI Symbol" w:cs="Segoe UI Symbol"/>
            </w:rPr>
            <w:t>☐</w:t>
          </w:r>
        </w:sdtContent>
      </w:sdt>
      <w:r w:rsidR="00042BCD" w:rsidRPr="001150F2">
        <w:tab/>
        <w:t>die aus den oben angegebenen KI-Systemen übernommenen Passagen gekennzeichnet habe,</w:t>
      </w:r>
    </w:p>
    <w:p w14:paraId="14471220" w14:textId="77777777" w:rsidR="00042BCD" w:rsidRPr="001150F2" w:rsidRDefault="00AC28AE" w:rsidP="00042BCD">
      <w:sdt>
        <w:sdtPr>
          <w:id w:val="1870715943"/>
          <w14:checkbox>
            <w14:checked w14:val="0"/>
            <w14:checkedState w14:val="2612" w14:font="MS Gothic"/>
            <w14:uncheckedState w14:val="2610" w14:font="MS Gothic"/>
          </w14:checkbox>
        </w:sdtPr>
        <w:sdtEndPr/>
        <w:sdtContent>
          <w:r w:rsidR="00042BCD" w:rsidRPr="001150F2">
            <w:rPr>
              <w:rFonts w:ascii="Segoe UI Symbol" w:hAnsi="Segoe UI Symbol" w:cs="Segoe UI Symbol"/>
            </w:rPr>
            <w:t>☐</w:t>
          </w:r>
        </w:sdtContent>
      </w:sdt>
      <w:r w:rsidR="00042BCD" w:rsidRPr="001150F2">
        <w:tab/>
        <w:t>überprüft habe, dass die mithilfe der oben genannten KI-Systeme generierten und von mir übernommenen Inhalte faktisch richtig sind,</w:t>
      </w:r>
    </w:p>
    <w:p w14:paraId="058F13E5" w14:textId="77777777" w:rsidR="00042BCD" w:rsidRPr="001150F2" w:rsidRDefault="00AC28AE" w:rsidP="00042BCD">
      <w:sdt>
        <w:sdtPr>
          <w:id w:val="1060066208"/>
          <w14:checkbox>
            <w14:checked w14:val="0"/>
            <w14:checkedState w14:val="2612" w14:font="MS Gothic"/>
            <w14:uncheckedState w14:val="2610" w14:font="MS Gothic"/>
          </w14:checkbox>
        </w:sdtPr>
        <w:sdtEndPr/>
        <w:sdtContent>
          <w:r w:rsidR="00042BCD" w:rsidRPr="001150F2">
            <w:rPr>
              <w:rFonts w:ascii="Segoe UI Symbol" w:hAnsi="Segoe UI Symbol" w:cs="Segoe UI Symbol"/>
            </w:rPr>
            <w:t>☐</w:t>
          </w:r>
        </w:sdtContent>
      </w:sdt>
      <w:r w:rsidR="00042BCD" w:rsidRPr="001150F2">
        <w:tab/>
        <w:t xml:space="preserve">mir bewusst bin, dass ich als </w:t>
      </w:r>
      <w:proofErr w:type="spellStart"/>
      <w:r w:rsidR="00042BCD" w:rsidRPr="001150F2">
        <w:t>Autor:in</w:t>
      </w:r>
      <w:proofErr w:type="spellEnd"/>
      <w:r w:rsidR="00042BCD" w:rsidRPr="001150F2">
        <w:t xml:space="preserve"> dieser Arbeit die </w:t>
      </w:r>
      <w:proofErr w:type="gramStart"/>
      <w:r w:rsidR="00042BCD" w:rsidRPr="001150F2">
        <w:t>Verantwortung</w:t>
      </w:r>
      <w:proofErr w:type="gramEnd"/>
      <w:r w:rsidR="00042BCD" w:rsidRPr="001150F2">
        <w:t xml:space="preserve"> für die </w:t>
      </w:r>
      <w:proofErr w:type="gramStart"/>
      <w:r w:rsidR="00042BCD" w:rsidRPr="001150F2">
        <w:t>in ihr gemachten Angaben</w:t>
      </w:r>
      <w:proofErr w:type="gramEnd"/>
      <w:r w:rsidR="00042BCD" w:rsidRPr="001150F2">
        <w:t xml:space="preserve"> und Aussagen trage.</w:t>
      </w:r>
    </w:p>
    <w:p w14:paraId="5CFAE97E" w14:textId="77777777" w:rsidR="00042BCD" w:rsidRDefault="00042BCD" w:rsidP="00042BCD"/>
    <w:p w14:paraId="20DC748C" w14:textId="77777777" w:rsidR="00042BCD" w:rsidRDefault="00042BCD" w:rsidP="00042BCD"/>
    <w:p w14:paraId="446FD64E" w14:textId="77777777" w:rsidR="00042BCD" w:rsidRPr="001150F2" w:rsidRDefault="00042BCD" w:rsidP="00042BCD"/>
    <w:p w14:paraId="117D5810" w14:textId="77777777" w:rsidR="00042BCD" w:rsidRPr="001150F2" w:rsidRDefault="00042BCD" w:rsidP="00042BCD">
      <w:r w:rsidRPr="001150F2">
        <w:t>Die oben genannten KI-Systeme habe ich wie im Folgenden dargestellt eingesetzt.</w:t>
      </w:r>
    </w:p>
    <w:p w14:paraId="10A81C9B" w14:textId="77777777" w:rsidR="00042BCD" w:rsidRPr="001150F2" w:rsidRDefault="00042BCD" w:rsidP="00042BCD"/>
    <w:tbl>
      <w:tblPr>
        <w:tblStyle w:val="Tabellenraster"/>
        <w:tblpPr w:leftFromText="141" w:rightFromText="141" w:vertAnchor="text" w:tblpY="1"/>
        <w:tblOverlap w:val="never"/>
        <w:tblW w:w="9634" w:type="dxa"/>
        <w:tblLook w:val="04A0" w:firstRow="1" w:lastRow="0" w:firstColumn="1" w:lastColumn="0" w:noHBand="0" w:noVBand="1"/>
      </w:tblPr>
      <w:tblGrid>
        <w:gridCol w:w="2524"/>
        <w:gridCol w:w="2198"/>
        <w:gridCol w:w="4912"/>
      </w:tblGrid>
      <w:tr w:rsidR="00042BCD" w:rsidRPr="001150F2" w14:paraId="7F9E3AD4" w14:textId="77777777" w:rsidTr="00C957C8">
        <w:tc>
          <w:tcPr>
            <w:tcW w:w="2439" w:type="dxa"/>
          </w:tcPr>
          <w:p w14:paraId="1C5E2207" w14:textId="77777777" w:rsidR="00042BCD" w:rsidRPr="001150F2" w:rsidRDefault="00042BCD" w:rsidP="00C957C8">
            <w:pPr>
              <w:rPr>
                <w:b/>
                <w:color w:val="44546A" w:themeColor="text2"/>
              </w:rPr>
            </w:pPr>
            <w:r w:rsidRPr="001150F2">
              <w:rPr>
                <w:b/>
                <w:color w:val="44546A" w:themeColor="text2"/>
              </w:rPr>
              <w:lastRenderedPageBreak/>
              <w:t>Arbeitsschritt</w:t>
            </w:r>
          </w:p>
        </w:tc>
        <w:tc>
          <w:tcPr>
            <w:tcW w:w="2209" w:type="dxa"/>
          </w:tcPr>
          <w:p w14:paraId="624C3777" w14:textId="77777777" w:rsidR="00042BCD" w:rsidRPr="001150F2" w:rsidRDefault="00042BCD" w:rsidP="00C957C8">
            <w:pPr>
              <w:rPr>
                <w:b/>
                <w:color w:val="44546A" w:themeColor="text2"/>
              </w:rPr>
            </w:pPr>
            <w:r w:rsidRPr="001150F2">
              <w:rPr>
                <w:b/>
                <w:color w:val="44546A" w:themeColor="text2"/>
              </w:rPr>
              <w:t>Eingesetzte(s) KI- System(e)</w:t>
            </w:r>
          </w:p>
        </w:tc>
        <w:tc>
          <w:tcPr>
            <w:tcW w:w="4986" w:type="dxa"/>
          </w:tcPr>
          <w:p w14:paraId="20F8B0AA" w14:textId="77777777" w:rsidR="00042BCD" w:rsidRPr="001150F2" w:rsidRDefault="00042BCD" w:rsidP="00C957C8">
            <w:pPr>
              <w:rPr>
                <w:b/>
                <w:color w:val="44546A" w:themeColor="text2"/>
              </w:rPr>
            </w:pPr>
            <w:r w:rsidRPr="001150F2">
              <w:rPr>
                <w:b/>
                <w:color w:val="44546A" w:themeColor="text2"/>
              </w:rPr>
              <w:t>Beschreibung der Verwendungsweise</w:t>
            </w:r>
          </w:p>
        </w:tc>
      </w:tr>
      <w:tr w:rsidR="00042BCD" w:rsidRPr="001150F2" w14:paraId="7C22E932" w14:textId="77777777" w:rsidTr="00C957C8">
        <w:tc>
          <w:tcPr>
            <w:tcW w:w="2439" w:type="dxa"/>
          </w:tcPr>
          <w:p w14:paraId="7443C562" w14:textId="77777777" w:rsidR="00042BCD" w:rsidRPr="001150F2" w:rsidRDefault="00042BCD" w:rsidP="00C957C8">
            <w:r w:rsidRPr="001150F2">
              <w:t>Generierung von Ideen und Konzeption der Arbeit</w:t>
            </w:r>
          </w:p>
        </w:tc>
        <w:tc>
          <w:tcPr>
            <w:tcW w:w="2209" w:type="dxa"/>
          </w:tcPr>
          <w:p w14:paraId="66F82FDE" w14:textId="77777777" w:rsidR="00042BCD" w:rsidRPr="001150F2" w:rsidRDefault="00042BCD" w:rsidP="00C957C8"/>
        </w:tc>
        <w:tc>
          <w:tcPr>
            <w:tcW w:w="4986" w:type="dxa"/>
          </w:tcPr>
          <w:p w14:paraId="5A514DCF" w14:textId="77777777" w:rsidR="00042BCD" w:rsidRPr="001150F2" w:rsidRDefault="00042BCD" w:rsidP="00C957C8"/>
        </w:tc>
      </w:tr>
      <w:tr w:rsidR="00042BCD" w:rsidRPr="001150F2" w14:paraId="5019C640" w14:textId="77777777" w:rsidTr="00C957C8">
        <w:tc>
          <w:tcPr>
            <w:tcW w:w="2439" w:type="dxa"/>
          </w:tcPr>
          <w:p w14:paraId="62590BB0" w14:textId="77777777" w:rsidR="00042BCD" w:rsidRPr="001150F2" w:rsidRDefault="00042BCD" w:rsidP="00C957C8">
            <w:r w:rsidRPr="001150F2">
              <w:t>Literatursuche</w:t>
            </w:r>
          </w:p>
        </w:tc>
        <w:tc>
          <w:tcPr>
            <w:tcW w:w="2209" w:type="dxa"/>
          </w:tcPr>
          <w:p w14:paraId="0D2247C4" w14:textId="77777777" w:rsidR="00042BCD" w:rsidRPr="001150F2" w:rsidRDefault="00042BCD" w:rsidP="00C957C8"/>
        </w:tc>
        <w:tc>
          <w:tcPr>
            <w:tcW w:w="4986" w:type="dxa"/>
          </w:tcPr>
          <w:p w14:paraId="7727E219" w14:textId="77777777" w:rsidR="00042BCD" w:rsidRPr="001150F2" w:rsidRDefault="00042BCD" w:rsidP="00C957C8"/>
        </w:tc>
      </w:tr>
      <w:tr w:rsidR="00042BCD" w:rsidRPr="001150F2" w14:paraId="0131B2DA" w14:textId="77777777" w:rsidTr="00C957C8">
        <w:tc>
          <w:tcPr>
            <w:tcW w:w="2439" w:type="dxa"/>
          </w:tcPr>
          <w:p w14:paraId="07D7781E" w14:textId="77777777" w:rsidR="00042BCD" w:rsidRPr="001150F2" w:rsidRDefault="00042BCD" w:rsidP="00C957C8">
            <w:r w:rsidRPr="001150F2">
              <w:t>Literaturanalyse</w:t>
            </w:r>
          </w:p>
        </w:tc>
        <w:tc>
          <w:tcPr>
            <w:tcW w:w="2209" w:type="dxa"/>
          </w:tcPr>
          <w:p w14:paraId="7027DBD4" w14:textId="77777777" w:rsidR="00042BCD" w:rsidRPr="001150F2" w:rsidRDefault="00042BCD" w:rsidP="00C957C8"/>
        </w:tc>
        <w:tc>
          <w:tcPr>
            <w:tcW w:w="4986" w:type="dxa"/>
          </w:tcPr>
          <w:p w14:paraId="4429586A" w14:textId="77777777" w:rsidR="00042BCD" w:rsidRPr="001150F2" w:rsidRDefault="00042BCD" w:rsidP="00C957C8"/>
        </w:tc>
      </w:tr>
      <w:tr w:rsidR="00042BCD" w:rsidRPr="001150F2" w14:paraId="263F5331" w14:textId="77777777" w:rsidTr="00C957C8">
        <w:tc>
          <w:tcPr>
            <w:tcW w:w="2439" w:type="dxa"/>
          </w:tcPr>
          <w:p w14:paraId="6AA70E97" w14:textId="77777777" w:rsidR="00042BCD" w:rsidRPr="001150F2" w:rsidRDefault="00042BCD" w:rsidP="00C957C8">
            <w:r w:rsidRPr="001150F2">
              <w:t>Literaturverwaltung und Zitationsmanagement</w:t>
            </w:r>
          </w:p>
        </w:tc>
        <w:tc>
          <w:tcPr>
            <w:tcW w:w="2209" w:type="dxa"/>
          </w:tcPr>
          <w:p w14:paraId="25E795F1" w14:textId="77777777" w:rsidR="00042BCD" w:rsidRPr="001150F2" w:rsidRDefault="00042BCD" w:rsidP="00C957C8"/>
        </w:tc>
        <w:tc>
          <w:tcPr>
            <w:tcW w:w="4986" w:type="dxa"/>
          </w:tcPr>
          <w:p w14:paraId="407010BF" w14:textId="77777777" w:rsidR="00042BCD" w:rsidRPr="001150F2" w:rsidRDefault="00042BCD" w:rsidP="00C957C8"/>
        </w:tc>
      </w:tr>
      <w:tr w:rsidR="00042BCD" w:rsidRPr="001150F2" w14:paraId="7645511F" w14:textId="77777777" w:rsidTr="00C957C8">
        <w:tc>
          <w:tcPr>
            <w:tcW w:w="2439" w:type="dxa"/>
          </w:tcPr>
          <w:p w14:paraId="6667568A" w14:textId="77777777" w:rsidR="00042BCD" w:rsidRPr="001150F2" w:rsidRDefault="00042BCD" w:rsidP="00C957C8">
            <w:r w:rsidRPr="001150F2">
              <w:t>Auswahl von Methoden und Modellen</w:t>
            </w:r>
          </w:p>
        </w:tc>
        <w:tc>
          <w:tcPr>
            <w:tcW w:w="2209" w:type="dxa"/>
          </w:tcPr>
          <w:p w14:paraId="256FE0DF" w14:textId="77777777" w:rsidR="00042BCD" w:rsidRPr="001150F2" w:rsidRDefault="00042BCD" w:rsidP="00C957C8"/>
        </w:tc>
        <w:tc>
          <w:tcPr>
            <w:tcW w:w="4986" w:type="dxa"/>
          </w:tcPr>
          <w:p w14:paraId="5012A4B3" w14:textId="77777777" w:rsidR="00042BCD" w:rsidRPr="001150F2" w:rsidRDefault="00042BCD" w:rsidP="00C957C8"/>
        </w:tc>
      </w:tr>
      <w:tr w:rsidR="00042BCD" w:rsidRPr="001150F2" w14:paraId="73548EE6" w14:textId="77777777" w:rsidTr="00C957C8">
        <w:tc>
          <w:tcPr>
            <w:tcW w:w="2439" w:type="dxa"/>
          </w:tcPr>
          <w:p w14:paraId="5C461A41" w14:textId="77777777" w:rsidR="00042BCD" w:rsidRPr="001150F2" w:rsidRDefault="00042BCD" w:rsidP="00C957C8">
            <w:r w:rsidRPr="001150F2">
              <w:t>Datensammlung und -analyse</w:t>
            </w:r>
          </w:p>
        </w:tc>
        <w:tc>
          <w:tcPr>
            <w:tcW w:w="2209" w:type="dxa"/>
          </w:tcPr>
          <w:p w14:paraId="086A2388" w14:textId="77777777" w:rsidR="00042BCD" w:rsidRPr="001150F2" w:rsidRDefault="00042BCD" w:rsidP="00C957C8"/>
        </w:tc>
        <w:tc>
          <w:tcPr>
            <w:tcW w:w="4986" w:type="dxa"/>
          </w:tcPr>
          <w:p w14:paraId="6AE1CBCE" w14:textId="77777777" w:rsidR="00042BCD" w:rsidRPr="001150F2" w:rsidRDefault="00042BCD" w:rsidP="00C957C8"/>
        </w:tc>
      </w:tr>
      <w:tr w:rsidR="00042BCD" w:rsidRPr="001150F2" w14:paraId="40E8246B" w14:textId="77777777" w:rsidTr="00C957C8">
        <w:tc>
          <w:tcPr>
            <w:tcW w:w="2439" w:type="dxa"/>
          </w:tcPr>
          <w:p w14:paraId="0DFB1182" w14:textId="77777777" w:rsidR="00042BCD" w:rsidRPr="001150F2" w:rsidRDefault="00042BCD" w:rsidP="00C957C8">
            <w:r w:rsidRPr="001150F2">
              <w:t>Generierung von Programmcodes</w:t>
            </w:r>
          </w:p>
        </w:tc>
        <w:tc>
          <w:tcPr>
            <w:tcW w:w="2209" w:type="dxa"/>
          </w:tcPr>
          <w:p w14:paraId="73DB56C1" w14:textId="77777777" w:rsidR="00042BCD" w:rsidRPr="001150F2" w:rsidRDefault="00042BCD" w:rsidP="00C957C8"/>
        </w:tc>
        <w:tc>
          <w:tcPr>
            <w:tcW w:w="4986" w:type="dxa"/>
          </w:tcPr>
          <w:p w14:paraId="409C2299" w14:textId="77777777" w:rsidR="00042BCD" w:rsidRPr="001150F2" w:rsidRDefault="00042BCD" w:rsidP="00C957C8"/>
        </w:tc>
      </w:tr>
      <w:tr w:rsidR="00042BCD" w:rsidRPr="001150F2" w14:paraId="0FEBB2A2" w14:textId="77777777" w:rsidTr="00C957C8">
        <w:tc>
          <w:tcPr>
            <w:tcW w:w="2439" w:type="dxa"/>
          </w:tcPr>
          <w:p w14:paraId="24C9F8BC" w14:textId="77777777" w:rsidR="00042BCD" w:rsidRPr="001150F2" w:rsidRDefault="00042BCD" w:rsidP="00C957C8">
            <w:r w:rsidRPr="001150F2">
              <w:t>Erstellung von Visualisierungen</w:t>
            </w:r>
          </w:p>
        </w:tc>
        <w:tc>
          <w:tcPr>
            <w:tcW w:w="2209" w:type="dxa"/>
          </w:tcPr>
          <w:p w14:paraId="7358124B" w14:textId="77777777" w:rsidR="00042BCD" w:rsidRPr="001150F2" w:rsidRDefault="00042BCD" w:rsidP="00C957C8"/>
        </w:tc>
        <w:tc>
          <w:tcPr>
            <w:tcW w:w="4986" w:type="dxa"/>
          </w:tcPr>
          <w:p w14:paraId="14C2CAD3" w14:textId="77777777" w:rsidR="00042BCD" w:rsidRPr="001150F2" w:rsidRDefault="00042BCD" w:rsidP="00C957C8"/>
        </w:tc>
      </w:tr>
      <w:tr w:rsidR="00042BCD" w:rsidRPr="001150F2" w14:paraId="1D4AD143" w14:textId="77777777" w:rsidTr="00C957C8">
        <w:tc>
          <w:tcPr>
            <w:tcW w:w="2439" w:type="dxa"/>
          </w:tcPr>
          <w:p w14:paraId="6030AA3F" w14:textId="77777777" w:rsidR="00042BCD" w:rsidRPr="001150F2" w:rsidRDefault="00042BCD" w:rsidP="00C957C8">
            <w:r w:rsidRPr="001150F2">
              <w:t>Interpretation und Validierung</w:t>
            </w:r>
          </w:p>
        </w:tc>
        <w:tc>
          <w:tcPr>
            <w:tcW w:w="2209" w:type="dxa"/>
          </w:tcPr>
          <w:p w14:paraId="460011F8" w14:textId="77777777" w:rsidR="00042BCD" w:rsidRPr="001150F2" w:rsidRDefault="00042BCD" w:rsidP="00C957C8"/>
        </w:tc>
        <w:tc>
          <w:tcPr>
            <w:tcW w:w="4986" w:type="dxa"/>
          </w:tcPr>
          <w:p w14:paraId="0BBE4431" w14:textId="77777777" w:rsidR="00042BCD" w:rsidRPr="001150F2" w:rsidRDefault="00042BCD" w:rsidP="00C957C8"/>
        </w:tc>
      </w:tr>
      <w:tr w:rsidR="00042BCD" w:rsidRPr="001150F2" w14:paraId="0879F13A" w14:textId="77777777" w:rsidTr="00C957C8">
        <w:tc>
          <w:tcPr>
            <w:tcW w:w="2439" w:type="dxa"/>
          </w:tcPr>
          <w:p w14:paraId="5A4AB96D" w14:textId="77777777" w:rsidR="00042BCD" w:rsidRPr="001150F2" w:rsidRDefault="00042BCD" w:rsidP="00C957C8">
            <w:r w:rsidRPr="001150F2">
              <w:t>Strukturierung des Texts der Arbeit</w:t>
            </w:r>
          </w:p>
        </w:tc>
        <w:tc>
          <w:tcPr>
            <w:tcW w:w="2209" w:type="dxa"/>
          </w:tcPr>
          <w:p w14:paraId="7FB86C60" w14:textId="77777777" w:rsidR="00042BCD" w:rsidRPr="001150F2" w:rsidRDefault="00042BCD" w:rsidP="00C957C8"/>
        </w:tc>
        <w:tc>
          <w:tcPr>
            <w:tcW w:w="4986" w:type="dxa"/>
          </w:tcPr>
          <w:p w14:paraId="6122A0A6" w14:textId="77777777" w:rsidR="00042BCD" w:rsidRPr="001150F2" w:rsidRDefault="00042BCD" w:rsidP="00C957C8"/>
        </w:tc>
      </w:tr>
      <w:tr w:rsidR="00042BCD" w:rsidRPr="001150F2" w14:paraId="5B37678E" w14:textId="77777777" w:rsidTr="00C957C8">
        <w:tc>
          <w:tcPr>
            <w:tcW w:w="2439" w:type="dxa"/>
          </w:tcPr>
          <w:p w14:paraId="4927E748" w14:textId="77777777" w:rsidR="00042BCD" w:rsidRPr="001150F2" w:rsidRDefault="00042BCD" w:rsidP="00C957C8">
            <w:r w:rsidRPr="001150F2">
              <w:t>Formulierung des Texts der Arbeit</w:t>
            </w:r>
          </w:p>
        </w:tc>
        <w:tc>
          <w:tcPr>
            <w:tcW w:w="2209" w:type="dxa"/>
          </w:tcPr>
          <w:p w14:paraId="1AE08B40" w14:textId="77777777" w:rsidR="00042BCD" w:rsidRPr="001150F2" w:rsidRDefault="00042BCD" w:rsidP="00C957C8"/>
        </w:tc>
        <w:tc>
          <w:tcPr>
            <w:tcW w:w="4986" w:type="dxa"/>
          </w:tcPr>
          <w:p w14:paraId="334AE4C7" w14:textId="77777777" w:rsidR="00042BCD" w:rsidRPr="001150F2" w:rsidRDefault="00042BCD" w:rsidP="00C957C8"/>
        </w:tc>
      </w:tr>
      <w:tr w:rsidR="00042BCD" w:rsidRPr="001150F2" w14:paraId="3460874C" w14:textId="77777777" w:rsidTr="00C957C8">
        <w:tc>
          <w:tcPr>
            <w:tcW w:w="2439" w:type="dxa"/>
          </w:tcPr>
          <w:p w14:paraId="778C9470" w14:textId="77777777" w:rsidR="00042BCD" w:rsidRPr="001150F2" w:rsidRDefault="00042BCD" w:rsidP="00C957C8">
            <w:r w:rsidRPr="001150F2">
              <w:t>Übersetzung des Texts der Arbeit</w:t>
            </w:r>
          </w:p>
        </w:tc>
        <w:tc>
          <w:tcPr>
            <w:tcW w:w="2209" w:type="dxa"/>
          </w:tcPr>
          <w:p w14:paraId="6727956E" w14:textId="77777777" w:rsidR="00042BCD" w:rsidRPr="001150F2" w:rsidRDefault="00042BCD" w:rsidP="00C957C8"/>
        </w:tc>
        <w:tc>
          <w:tcPr>
            <w:tcW w:w="4986" w:type="dxa"/>
          </w:tcPr>
          <w:p w14:paraId="749C89D4" w14:textId="77777777" w:rsidR="00042BCD" w:rsidRPr="001150F2" w:rsidRDefault="00042BCD" w:rsidP="00C957C8"/>
        </w:tc>
      </w:tr>
      <w:tr w:rsidR="00042BCD" w:rsidRPr="001150F2" w14:paraId="5B469EC4" w14:textId="77777777" w:rsidTr="00C957C8">
        <w:tc>
          <w:tcPr>
            <w:tcW w:w="2439" w:type="dxa"/>
          </w:tcPr>
          <w:p w14:paraId="76333D0E" w14:textId="77777777" w:rsidR="00042BCD" w:rsidRPr="001150F2" w:rsidRDefault="00042BCD" w:rsidP="00C957C8">
            <w:r w:rsidRPr="001150F2">
              <w:lastRenderedPageBreak/>
              <w:t>Redigieren des Texts</w:t>
            </w:r>
          </w:p>
        </w:tc>
        <w:tc>
          <w:tcPr>
            <w:tcW w:w="2209" w:type="dxa"/>
          </w:tcPr>
          <w:p w14:paraId="26BA491C" w14:textId="77777777" w:rsidR="00042BCD" w:rsidRPr="001150F2" w:rsidRDefault="00042BCD" w:rsidP="00C957C8"/>
        </w:tc>
        <w:tc>
          <w:tcPr>
            <w:tcW w:w="4986" w:type="dxa"/>
          </w:tcPr>
          <w:p w14:paraId="539376EF" w14:textId="77777777" w:rsidR="00042BCD" w:rsidRPr="001150F2" w:rsidRDefault="00042BCD" w:rsidP="00C957C8"/>
        </w:tc>
      </w:tr>
      <w:tr w:rsidR="00042BCD" w:rsidRPr="001150F2" w14:paraId="037E756B" w14:textId="77777777" w:rsidTr="00C957C8">
        <w:tc>
          <w:tcPr>
            <w:tcW w:w="2439" w:type="dxa"/>
          </w:tcPr>
          <w:p w14:paraId="3F45AD47" w14:textId="77777777" w:rsidR="00042BCD" w:rsidRPr="001150F2" w:rsidRDefault="00042BCD" w:rsidP="00C957C8">
            <w:r w:rsidRPr="001150F2">
              <w:t>Vorbereitung der Präsentation des Texts</w:t>
            </w:r>
          </w:p>
        </w:tc>
        <w:tc>
          <w:tcPr>
            <w:tcW w:w="2209" w:type="dxa"/>
          </w:tcPr>
          <w:p w14:paraId="6F156218" w14:textId="77777777" w:rsidR="00042BCD" w:rsidRPr="001150F2" w:rsidRDefault="00042BCD" w:rsidP="00C957C8"/>
        </w:tc>
        <w:tc>
          <w:tcPr>
            <w:tcW w:w="4986" w:type="dxa"/>
          </w:tcPr>
          <w:p w14:paraId="226122BD" w14:textId="77777777" w:rsidR="00042BCD" w:rsidRPr="001150F2" w:rsidRDefault="00042BCD" w:rsidP="00C957C8"/>
        </w:tc>
      </w:tr>
      <w:tr w:rsidR="00042BCD" w:rsidRPr="001150F2" w14:paraId="0B7DCD12" w14:textId="77777777" w:rsidTr="00C957C8">
        <w:tc>
          <w:tcPr>
            <w:tcW w:w="2439" w:type="dxa"/>
          </w:tcPr>
          <w:p w14:paraId="256B4BA9" w14:textId="77777777" w:rsidR="00042BCD" w:rsidRPr="001150F2" w:rsidRDefault="00042BCD" w:rsidP="00C957C8">
            <w:r w:rsidRPr="001150F2">
              <w:t>Sonstiges</w:t>
            </w:r>
          </w:p>
        </w:tc>
        <w:tc>
          <w:tcPr>
            <w:tcW w:w="2209" w:type="dxa"/>
          </w:tcPr>
          <w:p w14:paraId="2042584E" w14:textId="77777777" w:rsidR="00042BCD" w:rsidRPr="001150F2" w:rsidRDefault="00042BCD" w:rsidP="00C957C8"/>
        </w:tc>
        <w:tc>
          <w:tcPr>
            <w:tcW w:w="4986" w:type="dxa"/>
          </w:tcPr>
          <w:p w14:paraId="2C426DDF" w14:textId="77777777" w:rsidR="00042BCD" w:rsidRPr="001150F2" w:rsidRDefault="00042BCD" w:rsidP="00C957C8"/>
        </w:tc>
      </w:tr>
    </w:tbl>
    <w:p w14:paraId="7430E2D5" w14:textId="77777777" w:rsidR="00042BCD" w:rsidRPr="001150F2" w:rsidRDefault="00042BCD" w:rsidP="00042BCD">
      <w:r w:rsidRPr="001150F2">
        <w:br/>
      </w:r>
    </w:p>
    <w:p w14:paraId="127B0788" w14:textId="77777777" w:rsidR="00042BCD" w:rsidRPr="001150F2" w:rsidRDefault="00042BCD" w:rsidP="00042BCD">
      <w:r w:rsidRPr="001150F2">
        <w:t>Ort, Datum, Unterschrift</w:t>
      </w:r>
    </w:p>
    <w:p w14:paraId="14DCB384" w14:textId="77777777" w:rsidR="00042BCD" w:rsidRPr="00BF54AE" w:rsidRDefault="00042BCD" w:rsidP="00C275F6">
      <w:pPr>
        <w:spacing w:after="0" w:line="274" w:lineRule="auto"/>
      </w:pPr>
    </w:p>
    <w:sectPr w:rsidR="00042BCD" w:rsidRPr="00BF54AE" w:rsidSect="00BF54AE">
      <w:headerReference w:type="default" r:id="rId19"/>
      <w:type w:val="continuous"/>
      <w:pgSz w:w="11906" w:h="16838" w:code="9"/>
      <w:pgMar w:top="1418" w:right="1134" w:bottom="1418" w:left="1418"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61FA8" w14:textId="77777777" w:rsidR="00AC28AE" w:rsidRDefault="00AC28AE" w:rsidP="00275870">
      <w:pPr>
        <w:spacing w:after="0" w:line="240" w:lineRule="auto"/>
      </w:pPr>
      <w:r>
        <w:separator/>
      </w:r>
    </w:p>
  </w:endnote>
  <w:endnote w:type="continuationSeparator" w:id="0">
    <w:p w14:paraId="550985AD" w14:textId="77777777" w:rsidR="00AC28AE" w:rsidRDefault="00AC28AE" w:rsidP="00275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12911" w14:textId="77777777" w:rsidR="00DD05E0" w:rsidRPr="00FB64A5" w:rsidRDefault="00DD05E0" w:rsidP="00FB64A5">
    <w:pPr>
      <w:rPr>
        <w:sz w:val="32"/>
        <w:szCs w:val="32"/>
      </w:rPr>
    </w:pPr>
    <w:r>
      <w:rPr>
        <w:sz w:val="32"/>
        <w:szCs w:val="32"/>
      </w:rPr>
      <w:t>XxxX</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t xml:space="preserve">Abgabe: </w:t>
    </w:r>
    <w:proofErr w:type="spellStart"/>
    <w:r>
      <w:rPr>
        <w:sz w:val="32"/>
        <w:szCs w:val="32"/>
      </w:rPr>
      <w:t>xx.</w:t>
    </w:r>
    <w:proofErr w:type="gramStart"/>
    <w:r>
      <w:rPr>
        <w:sz w:val="32"/>
        <w:szCs w:val="32"/>
      </w:rPr>
      <w:t>xx.xxxx</w:t>
    </w:r>
    <w:proofErr w:type="spellEnd"/>
    <w:proofErr w:type="gramEnd"/>
  </w:p>
  <w:p w14:paraId="738133EF" w14:textId="77777777" w:rsidR="00DD05E0" w:rsidRDefault="00DD05E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2912E" w14:textId="77777777" w:rsidR="00DD05E0" w:rsidRDefault="00DD05E0">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358AE" w14:textId="77777777" w:rsidR="00DD05E0" w:rsidRPr="00FD1F98" w:rsidRDefault="00DD05E0" w:rsidP="00FD1F98">
    <w:pPr>
      <w:pStyle w:val="Fuzeile"/>
      <w:pBdr>
        <w:top w:val="single" w:sz="4" w:space="1" w:color="auto"/>
      </w:pBdr>
      <w:tabs>
        <w:tab w:val="clear" w:pos="4703"/>
        <w:tab w:val="clear" w:pos="9406"/>
      </w:tabs>
      <w:rPr>
        <w:rFonts w:ascii="Times New Roman" w:hAnsi="Times New Roman"/>
        <w:sz w:val="17"/>
        <w:szCs w:val="17"/>
      </w:rPr>
    </w:pPr>
    <w:r w:rsidRPr="00FD1F98">
      <w:rPr>
        <w:rFonts w:ascii="Times New Roman" w:hAnsi="Times New Roman"/>
        <w:sz w:val="17"/>
        <w:szCs w:val="17"/>
      </w:rPr>
      <w:t>P</w:t>
    </w:r>
    <w:r>
      <w:rPr>
        <w:rFonts w:ascii="Times New Roman" w:hAnsi="Times New Roman"/>
        <w:sz w:val="17"/>
        <w:szCs w:val="17"/>
      </w:rPr>
      <w:t xml:space="preserve">rof. Dr.-Ing. S. Böttinger         </w:t>
    </w:r>
    <w:r w:rsidRPr="00FD1F98">
      <w:rPr>
        <w:rFonts w:ascii="Times New Roman" w:hAnsi="Times New Roman"/>
        <w:sz w:val="17"/>
        <w:szCs w:val="17"/>
      </w:rPr>
      <w:t>Garbenstr. 9</w:t>
    </w:r>
    <w:r>
      <w:rPr>
        <w:rFonts w:ascii="Times New Roman" w:hAnsi="Times New Roman"/>
        <w:sz w:val="17"/>
        <w:szCs w:val="17"/>
      </w:rPr>
      <w:t xml:space="preserve">         </w:t>
    </w:r>
    <w:r w:rsidRPr="00FD1F98">
      <w:rPr>
        <w:rFonts w:ascii="Times New Roman" w:hAnsi="Times New Roman"/>
        <w:sz w:val="17"/>
        <w:szCs w:val="17"/>
      </w:rPr>
      <w:t>70599 Stuttgart</w:t>
    </w:r>
    <w:r>
      <w:rPr>
        <w:rFonts w:ascii="Times New Roman" w:hAnsi="Times New Roman"/>
        <w:sz w:val="17"/>
        <w:szCs w:val="17"/>
      </w:rPr>
      <w:t xml:space="preserve">        Tel.: 0711 / 459-23200        </w:t>
    </w:r>
    <w:r w:rsidRPr="00FD1F98">
      <w:rPr>
        <w:rFonts w:ascii="Times New Roman" w:hAnsi="Times New Roman"/>
        <w:sz w:val="17"/>
        <w:szCs w:val="17"/>
      </w:rPr>
      <w:t>E-Mail: boettinger@uni-hohenheim.de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F05BA" w14:textId="77777777" w:rsidR="00DD05E0" w:rsidRPr="00934820" w:rsidRDefault="00DD05E0" w:rsidP="00934820">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F2429" w14:textId="77777777" w:rsidR="00DD05E0" w:rsidRPr="00934820" w:rsidRDefault="00DD05E0" w:rsidP="0093482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AAAD9" w14:textId="77777777" w:rsidR="00AC28AE" w:rsidRDefault="00AC28AE" w:rsidP="00275870">
      <w:pPr>
        <w:spacing w:after="0" w:line="240" w:lineRule="auto"/>
      </w:pPr>
      <w:r>
        <w:separator/>
      </w:r>
    </w:p>
  </w:footnote>
  <w:footnote w:type="continuationSeparator" w:id="0">
    <w:p w14:paraId="5205CD6C" w14:textId="77777777" w:rsidR="00AC28AE" w:rsidRDefault="00AC28AE" w:rsidP="00275870">
      <w:pPr>
        <w:spacing w:after="0" w:line="240" w:lineRule="auto"/>
      </w:pPr>
      <w:r>
        <w:continuationSeparator/>
      </w:r>
    </w:p>
  </w:footnote>
  <w:footnote w:id="1">
    <w:p w14:paraId="389734AF" w14:textId="77777777" w:rsidR="00042BCD" w:rsidRPr="0042531D" w:rsidRDefault="00042BCD" w:rsidP="00042BCD">
      <w:pPr>
        <w:pStyle w:val="Funotentext"/>
        <w:rPr>
          <w:rFonts w:cs="Segoe UI"/>
        </w:rPr>
      </w:pPr>
      <w:r w:rsidRPr="0042531D">
        <w:rPr>
          <w:rStyle w:val="Funotenzeichen"/>
          <w:rFonts w:cs="Segoe UI"/>
        </w:rPr>
        <w:footnoteRef/>
      </w:r>
      <w:r>
        <w:rPr>
          <w:rFonts w:cs="Segoe UI"/>
        </w:rPr>
        <w:t xml:space="preserve"> </w:t>
      </w:r>
      <w:r w:rsidRPr="0042531D">
        <w:rPr>
          <w:rFonts w:cs="Segoe UI"/>
        </w:rPr>
        <w:t xml:space="preserve">Wenn Sie unsicher sind, ob </w:t>
      </w:r>
      <w:r>
        <w:rPr>
          <w:rFonts w:cs="Segoe UI"/>
        </w:rPr>
        <w:t>S</w:t>
      </w:r>
      <w:r w:rsidRPr="0042531D">
        <w:rPr>
          <w:rFonts w:cs="Segoe UI"/>
        </w:rPr>
        <w:t xml:space="preserve">ie eine verwendetes </w:t>
      </w:r>
      <w:r>
        <w:rPr>
          <w:rFonts w:cs="Segoe UI"/>
        </w:rPr>
        <w:t>KI-System</w:t>
      </w:r>
      <w:r w:rsidRPr="0042531D">
        <w:rPr>
          <w:rFonts w:cs="Segoe UI"/>
        </w:rPr>
        <w:t xml:space="preserve"> angeben müssen, wenden Sie sich an </w:t>
      </w:r>
      <w:proofErr w:type="spellStart"/>
      <w:proofErr w:type="gramStart"/>
      <w:r w:rsidRPr="0042531D">
        <w:rPr>
          <w:rFonts w:cs="Segoe UI"/>
        </w:rPr>
        <w:t>Ihre:n</w:t>
      </w:r>
      <w:proofErr w:type="spellEnd"/>
      <w:proofErr w:type="gramEnd"/>
      <w:r w:rsidRPr="0042531D">
        <w:rPr>
          <w:rFonts w:cs="Segoe UI"/>
        </w:rPr>
        <w:t xml:space="preserve"> </w:t>
      </w:r>
      <w:proofErr w:type="spellStart"/>
      <w:proofErr w:type="gramStart"/>
      <w:r w:rsidRPr="0042531D">
        <w:rPr>
          <w:rFonts w:cs="Segoe UI"/>
        </w:rPr>
        <w:t>Betreuer:in</w:t>
      </w:r>
      <w:proofErr w:type="spellEnd"/>
      <w:r w:rsidRPr="0042531D">
        <w:rPr>
          <w:rFonts w:cs="Segoe UI"/>
        </w:rPr>
        <w:t>.</w:t>
      </w:r>
      <w:proofErr w:type="gramEnd"/>
      <w:r w:rsidRPr="0042531D">
        <w:rPr>
          <w:rFonts w:cs="Segoe U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65487" w14:textId="77777777" w:rsidR="00FF6B8C" w:rsidRPr="0027760D" w:rsidRDefault="00FF6B8C" w:rsidP="00FF6B8C">
    <w:pPr>
      <w:pStyle w:val="Kopfzeile2"/>
      <w:numPr>
        <w:ilvl w:val="0"/>
        <w:numId w:val="8"/>
      </w:numPr>
      <w:tabs>
        <w:tab w:val="clear" w:pos="360"/>
      </w:tabs>
      <w:ind w:right="0"/>
    </w:pPr>
    <w:r w:rsidRPr="0027760D">
      <w:t>LEHRGEBIET LANDMASCHINEN</w:t>
    </w:r>
  </w:p>
  <w:p w14:paraId="1775B3DC" w14:textId="77777777" w:rsidR="00FF6B8C" w:rsidRPr="0027760D" w:rsidRDefault="00FF6B8C" w:rsidP="00FF6B8C">
    <w:pPr>
      <w:pStyle w:val="Kopfzeile2"/>
      <w:tabs>
        <w:tab w:val="clear" w:pos="360"/>
        <w:tab w:val="clear" w:pos="648"/>
      </w:tabs>
      <w:rPr>
        <w:sz w:val="14"/>
      </w:rPr>
    </w:pPr>
  </w:p>
  <w:p w14:paraId="1981B94B" w14:textId="77777777" w:rsidR="00FF6B8C" w:rsidRPr="0027760D" w:rsidRDefault="00FF6B8C" w:rsidP="00FF6B8C">
    <w:pPr>
      <w:pStyle w:val="Kopfzeile2"/>
      <w:numPr>
        <w:ilvl w:val="0"/>
        <w:numId w:val="8"/>
      </w:numPr>
      <w:tabs>
        <w:tab w:val="clear" w:pos="360"/>
      </w:tabs>
      <w:ind w:right="0"/>
      <w:rPr>
        <w:sz w:val="22"/>
        <w:szCs w:val="22"/>
      </w:rPr>
    </w:pPr>
    <w:r w:rsidRPr="0027760D">
      <w:rPr>
        <w:sz w:val="22"/>
        <w:szCs w:val="22"/>
      </w:rPr>
      <w:t>AN DER UNIVERSITÄT STUTTGART</w:t>
    </w:r>
  </w:p>
  <w:p w14:paraId="20AE38D5" w14:textId="77777777" w:rsidR="00FF6B8C" w:rsidRDefault="00FF6B8C" w:rsidP="00FF6B8C">
    <w:pPr>
      <w:pStyle w:val="Kopfzeile"/>
      <w:jc w:val="center"/>
      <w:rPr>
        <w:sz w:val="22"/>
        <w:szCs w:val="22"/>
      </w:rPr>
    </w:pPr>
    <w:r w:rsidRPr="0027760D">
      <w:rPr>
        <w:sz w:val="22"/>
        <w:szCs w:val="22"/>
      </w:rPr>
      <w:t>Prof. Dr.-Ing. Stefan Böttinger</w:t>
    </w:r>
  </w:p>
  <w:p w14:paraId="606F5884" w14:textId="77777777" w:rsidR="00DD05E0" w:rsidRDefault="00DD05E0" w:rsidP="001E3A5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5ABE6" w14:textId="160D46D1" w:rsidR="00DD05E0" w:rsidRPr="005451C2" w:rsidRDefault="00DD05E0" w:rsidP="00275870">
    <w:pPr>
      <w:pStyle w:val="Kopfzeile"/>
      <w:numPr>
        <w:ilvl w:val="0"/>
        <w:numId w:val="8"/>
      </w:numPr>
      <w:pBdr>
        <w:bottom w:val="single" w:sz="4" w:space="4" w:color="auto"/>
      </w:pBdr>
      <w:tabs>
        <w:tab w:val="clear" w:pos="4703"/>
        <w:tab w:val="clear" w:pos="9406"/>
        <w:tab w:val="left" w:pos="0"/>
        <w:tab w:val="left" w:pos="360"/>
        <w:tab w:val="center" w:pos="4536"/>
        <w:tab w:val="right" w:pos="9072"/>
      </w:tabs>
      <w:jc w:val="left"/>
      <w:rPr>
        <w:i/>
        <w:sz w:val="20"/>
      </w:rPr>
    </w:pPr>
    <w:r w:rsidRPr="005451C2">
      <w:rPr>
        <w:i/>
        <w:noProof/>
        <w:sz w:val="20"/>
      </w:rPr>
      <mc:AlternateContent>
        <mc:Choice Requires="wps">
          <w:drawing>
            <wp:anchor distT="0" distB="0" distL="114300" distR="114300" simplePos="0" relativeHeight="251663360" behindDoc="0" locked="0" layoutInCell="1" allowOverlap="1" wp14:anchorId="0C5592E2" wp14:editId="49F09642">
              <wp:simplePos x="0" y="0"/>
              <wp:positionH relativeFrom="rightMargin">
                <wp:posOffset>-360045</wp:posOffset>
              </wp:positionH>
              <wp:positionV relativeFrom="topMargin">
                <wp:posOffset>540385</wp:posOffset>
              </wp:positionV>
              <wp:extent cx="360000" cy="151200"/>
              <wp:effectExtent l="0" t="0" r="2540" b="0"/>
              <wp:wrapNone/>
              <wp:docPr id="8" name="Textfeld 8"/>
              <wp:cNvGraphicFramePr/>
              <a:graphic xmlns:a="http://schemas.openxmlformats.org/drawingml/2006/main">
                <a:graphicData uri="http://schemas.microsoft.com/office/word/2010/wordprocessingShape">
                  <wps:wsp>
                    <wps:cNvSpPr txBox="1"/>
                    <wps:spPr>
                      <a:xfrm flipH="1">
                        <a:off x="0" y="0"/>
                        <a:ext cx="360000" cy="15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BA4A25" w14:textId="77777777" w:rsidR="00DD05E0" w:rsidRPr="00275870" w:rsidRDefault="00DD05E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sidR="00DF497F">
                            <w:rPr>
                              <w:rStyle w:val="Seitenzahl"/>
                              <w:noProof/>
                              <w:sz w:val="20"/>
                            </w:rPr>
                            <w:t>I</w:t>
                          </w:r>
                          <w:r w:rsidRPr="00275870">
                            <w:rPr>
                              <w:rStyle w:val="Seitenzahl"/>
                              <w:sz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C5592E2" id="_x0000_t202" coordsize="21600,21600" o:spt="202" path="m,l,21600r21600,l21600,xe">
              <v:stroke joinstyle="miter"/>
              <v:path gradientshapeok="t" o:connecttype="rect"/>
            </v:shapetype>
            <v:shape id="Textfeld 8" o:spid="_x0000_s1026" type="#_x0000_t202" style="position:absolute;left:0;text-align:left;margin-left:-28.35pt;margin-top:42.55pt;width:28.35pt;height:11.9pt;flip:x;z-index:251663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" filled="f" stroked="f" strokeweight=".5pt">
              <v:textbox style="mso-fit-shape-to-text:t" inset="0,0,0,0">
                <w:txbxContent>
                  <w:p w14:paraId="24BA4A25" w14:textId="77777777" w:rsidR="00DD05E0" w:rsidRPr="00275870" w:rsidRDefault="00DD05E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sidR="00DF497F">
                      <w:rPr>
                        <w:rStyle w:val="Seitenzahl"/>
                        <w:noProof/>
                        <w:sz w:val="20"/>
                      </w:rPr>
                      <w:t>I</w:t>
                    </w:r>
                    <w:r w:rsidRPr="00275870">
                      <w:rPr>
                        <w:rStyle w:val="Seitenzahl"/>
                        <w:sz w:val="20"/>
                      </w:rPr>
                      <w:fldChar w:fldCharType="end"/>
                    </w:r>
                  </w:p>
                </w:txbxContent>
              </v:textbox>
              <w10:wrap anchorx="margin" anchory="margin"/>
            </v:shape>
          </w:pict>
        </mc:Fallback>
      </mc:AlternateContent>
    </w:r>
    <w:r w:rsidRPr="005451C2">
      <w:rPr>
        <w:i/>
        <w:sz w:val="20"/>
      </w:rPr>
      <w:fldChar w:fldCharType="begin"/>
    </w:r>
    <w:r w:rsidRPr="005451C2">
      <w:rPr>
        <w:i/>
        <w:sz w:val="20"/>
      </w:rPr>
      <w:instrText xml:space="preserve"> REF _Ref462811978 \h  \* MERGEFORMAT </w:instrText>
    </w:r>
    <w:r w:rsidRPr="005451C2">
      <w:rPr>
        <w:i/>
        <w:sz w:val="20"/>
      </w:rPr>
    </w:r>
    <w:r w:rsidRPr="005451C2">
      <w:rPr>
        <w:i/>
        <w:sz w:val="20"/>
      </w:rPr>
      <w:fldChar w:fldCharType="separate"/>
    </w:r>
    <w:r w:rsidR="00FF6B8C" w:rsidRPr="00FF6B8C">
      <w:rPr>
        <w:i/>
        <w:sz w:val="20"/>
      </w:rPr>
      <w:t>Inhaltsverzeichnis</w:t>
    </w:r>
    <w:r w:rsidRPr="005451C2">
      <w:rPr>
        <w:i/>
        <w:sz w:val="20"/>
      </w:rPr>
      <w:fldChar w:fldCharType="end"/>
    </w:r>
    <w:r w:rsidRPr="005451C2">
      <w:rPr>
        <w:i/>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48CB9" w14:textId="3344BD89" w:rsidR="006947D0" w:rsidRPr="00527ACB" w:rsidRDefault="006947D0" w:rsidP="00275870">
    <w:pPr>
      <w:pStyle w:val="Kopfzeile"/>
      <w:numPr>
        <w:ilvl w:val="0"/>
        <w:numId w:val="8"/>
      </w:numPr>
      <w:pBdr>
        <w:bottom w:val="single" w:sz="4" w:space="4" w:color="auto"/>
      </w:pBdr>
      <w:tabs>
        <w:tab w:val="clear" w:pos="4703"/>
        <w:tab w:val="clear" w:pos="9406"/>
        <w:tab w:val="left" w:pos="0"/>
        <w:tab w:val="left" w:pos="360"/>
        <w:tab w:val="center" w:pos="4536"/>
        <w:tab w:val="right" w:pos="9072"/>
      </w:tabs>
      <w:jc w:val="left"/>
      <w:rPr>
        <w:i/>
        <w:sz w:val="20"/>
      </w:rPr>
    </w:pPr>
    <w:r w:rsidRPr="00527ACB">
      <w:rPr>
        <w:i/>
        <w:noProof/>
        <w:sz w:val="20"/>
      </w:rPr>
      <mc:AlternateContent>
        <mc:Choice Requires="wps">
          <w:drawing>
            <wp:anchor distT="0" distB="0" distL="114300" distR="114300" simplePos="0" relativeHeight="251668480" behindDoc="0" locked="0" layoutInCell="1" allowOverlap="1" wp14:anchorId="5FF59703" wp14:editId="6BAF36D6">
              <wp:simplePos x="0" y="0"/>
              <wp:positionH relativeFrom="rightMargin">
                <wp:posOffset>-360045</wp:posOffset>
              </wp:positionH>
              <wp:positionV relativeFrom="topMargin">
                <wp:posOffset>540385</wp:posOffset>
              </wp:positionV>
              <wp:extent cx="360000" cy="151200"/>
              <wp:effectExtent l="0" t="0" r="2540" b="0"/>
              <wp:wrapNone/>
              <wp:docPr id="1738256674" name="Textfeld 1738256674"/>
              <wp:cNvGraphicFramePr/>
              <a:graphic xmlns:a="http://schemas.openxmlformats.org/drawingml/2006/main">
                <a:graphicData uri="http://schemas.microsoft.com/office/word/2010/wordprocessingShape">
                  <wps:wsp>
                    <wps:cNvSpPr txBox="1"/>
                    <wps:spPr>
                      <a:xfrm flipH="1">
                        <a:off x="0" y="0"/>
                        <a:ext cx="360000" cy="15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00F9F8" w14:textId="77777777" w:rsidR="006947D0" w:rsidRPr="00275870" w:rsidRDefault="006947D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FF59703" id="_x0000_t202" coordsize="21600,21600" o:spt="202" path="m,l,21600r21600,l21600,xe">
              <v:stroke joinstyle="miter"/>
              <v:path gradientshapeok="t" o:connecttype="rect"/>
            </v:shapetype>
            <v:shape id="Textfeld 1738256674" o:spid="_x0000_s1027" type="#_x0000_t202" style="position:absolute;left:0;text-align:left;margin-left:-28.35pt;margin-top:42.55pt;width:28.35pt;height:11.9pt;flip:x;z-index:2516684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" filled="f" stroked="f" strokeweight=".5pt">
              <v:textbox style="mso-fit-shape-to-text:t" inset="0,0,0,0">
                <w:txbxContent>
                  <w:p w14:paraId="3F00F9F8" w14:textId="77777777" w:rsidR="006947D0" w:rsidRPr="00275870" w:rsidRDefault="006947D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v:textbox>
              <w10:wrap anchorx="margin" anchory="margin"/>
            </v:shape>
          </w:pict>
        </mc:Fallback>
      </mc:AlternateContent>
    </w:r>
    <w:r w:rsidR="00527ACB" w:rsidRPr="00527ACB">
      <w:rPr>
        <w:i/>
        <w:sz w:val="20"/>
      </w:rPr>
      <w:fldChar w:fldCharType="begin"/>
    </w:r>
    <w:r w:rsidR="00527ACB" w:rsidRPr="00527ACB">
      <w:rPr>
        <w:i/>
        <w:sz w:val="20"/>
      </w:rPr>
      <w:instrText xml:space="preserve"> REF _Ref220594707 \h  \* MERGEFORMAT </w:instrText>
    </w:r>
    <w:r w:rsidR="00527ACB" w:rsidRPr="00527ACB">
      <w:rPr>
        <w:i/>
        <w:sz w:val="20"/>
      </w:rPr>
    </w:r>
    <w:r w:rsidR="00527ACB" w:rsidRPr="00527ACB">
      <w:rPr>
        <w:i/>
        <w:sz w:val="20"/>
      </w:rPr>
      <w:fldChar w:fldCharType="separate"/>
    </w:r>
    <w:r w:rsidR="00FF6B8C" w:rsidRPr="00FF6B8C">
      <w:rPr>
        <w:i/>
        <w:sz w:val="20"/>
      </w:rPr>
      <w:t>Abbildungsverzeichnis</w:t>
    </w:r>
    <w:r w:rsidR="00527ACB" w:rsidRPr="00527ACB">
      <w:rPr>
        <w:i/>
        <w:sz w:val="20"/>
      </w:rPr>
      <w:fldChar w:fldCharType="end"/>
    </w:r>
    <w:r w:rsidRPr="00527ACB">
      <w:rPr>
        <w:i/>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A09EC" w14:textId="2AD7E64A" w:rsidR="00527ACB" w:rsidRPr="00527ACB" w:rsidRDefault="00527ACB" w:rsidP="00275870">
    <w:pPr>
      <w:pStyle w:val="Kopfzeile"/>
      <w:numPr>
        <w:ilvl w:val="0"/>
        <w:numId w:val="8"/>
      </w:numPr>
      <w:pBdr>
        <w:bottom w:val="single" w:sz="4" w:space="4" w:color="auto"/>
      </w:pBdr>
      <w:tabs>
        <w:tab w:val="clear" w:pos="4703"/>
        <w:tab w:val="clear" w:pos="9406"/>
        <w:tab w:val="left" w:pos="0"/>
        <w:tab w:val="left" w:pos="360"/>
        <w:tab w:val="center" w:pos="4536"/>
        <w:tab w:val="right" w:pos="9072"/>
      </w:tabs>
      <w:jc w:val="left"/>
      <w:rPr>
        <w:i/>
        <w:sz w:val="20"/>
      </w:rPr>
    </w:pPr>
    <w:r w:rsidRPr="00527ACB">
      <w:rPr>
        <w:i/>
        <w:noProof/>
        <w:sz w:val="20"/>
      </w:rPr>
      <mc:AlternateContent>
        <mc:Choice Requires="wps">
          <w:drawing>
            <wp:anchor distT="0" distB="0" distL="114300" distR="114300" simplePos="0" relativeHeight="251670528" behindDoc="0" locked="0" layoutInCell="1" allowOverlap="1" wp14:anchorId="08A00BA5" wp14:editId="7EEB757B">
              <wp:simplePos x="0" y="0"/>
              <wp:positionH relativeFrom="rightMargin">
                <wp:posOffset>-360045</wp:posOffset>
              </wp:positionH>
              <wp:positionV relativeFrom="topMargin">
                <wp:posOffset>540385</wp:posOffset>
              </wp:positionV>
              <wp:extent cx="360000" cy="151200"/>
              <wp:effectExtent l="0" t="0" r="2540" b="0"/>
              <wp:wrapNone/>
              <wp:docPr id="1109524952" name="Textfeld 1109524952"/>
              <wp:cNvGraphicFramePr/>
              <a:graphic xmlns:a="http://schemas.openxmlformats.org/drawingml/2006/main">
                <a:graphicData uri="http://schemas.microsoft.com/office/word/2010/wordprocessingShape">
                  <wps:wsp>
                    <wps:cNvSpPr txBox="1"/>
                    <wps:spPr>
                      <a:xfrm flipH="1">
                        <a:off x="0" y="0"/>
                        <a:ext cx="360000" cy="15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F81FF" w14:textId="77777777" w:rsidR="00527ACB" w:rsidRPr="00275870" w:rsidRDefault="00527ACB"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8A00BA5" id="_x0000_t202" coordsize="21600,21600" o:spt="202" path="m,l,21600r21600,l21600,xe">
              <v:stroke joinstyle="miter"/>
              <v:path gradientshapeok="t" o:connecttype="rect"/>
            </v:shapetype>
            <v:shape id="Textfeld 1109524952" o:spid="_x0000_s1028" type="#_x0000_t202" style="position:absolute;left:0;text-align:left;margin-left:-28.35pt;margin-top:42.55pt;width:28.35pt;height:11.9pt;flip:x;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" filled="f" stroked="f" strokeweight=".5pt">
              <v:textbox style="mso-fit-shape-to-text:t" inset="0,0,0,0">
                <w:txbxContent>
                  <w:p w14:paraId="5EBF81FF" w14:textId="77777777" w:rsidR="00527ACB" w:rsidRPr="00275870" w:rsidRDefault="00527ACB"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v:textbox>
              <w10:wrap anchorx="margin" anchory="margin"/>
            </v:shape>
          </w:pict>
        </mc:Fallback>
      </mc:AlternateContent>
    </w:r>
    <w:r w:rsidRPr="00527ACB">
      <w:rPr>
        <w:i/>
        <w:sz w:val="20"/>
      </w:rPr>
      <w:fldChar w:fldCharType="begin"/>
    </w:r>
    <w:r w:rsidRPr="00527ACB">
      <w:rPr>
        <w:i/>
        <w:sz w:val="20"/>
      </w:rPr>
      <w:instrText xml:space="preserve"> REF _Ref220595160 \h  \* MERGEFORMAT </w:instrText>
    </w:r>
    <w:r w:rsidRPr="00527ACB">
      <w:rPr>
        <w:i/>
        <w:sz w:val="20"/>
      </w:rPr>
    </w:r>
    <w:r w:rsidRPr="00527ACB">
      <w:rPr>
        <w:i/>
        <w:sz w:val="20"/>
      </w:rPr>
      <w:fldChar w:fldCharType="separate"/>
    </w:r>
    <w:r w:rsidR="00FF6B8C" w:rsidRPr="00FF6B8C">
      <w:rPr>
        <w:i/>
        <w:sz w:val="20"/>
      </w:rPr>
      <w:t>Tabellenverzeichnis</w:t>
    </w:r>
    <w:r w:rsidRPr="00527ACB">
      <w:rPr>
        <w:i/>
        <w:sz w:val="20"/>
      </w:rPr>
      <w:fldChar w:fldCharType="end"/>
    </w:r>
    <w:r w:rsidRPr="00527ACB">
      <w:rPr>
        <w:i/>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D01FD" w14:textId="38300D61" w:rsidR="00527ACB" w:rsidRPr="00527ACB" w:rsidRDefault="00527ACB" w:rsidP="00275870">
    <w:pPr>
      <w:pStyle w:val="Kopfzeile"/>
      <w:numPr>
        <w:ilvl w:val="0"/>
        <w:numId w:val="8"/>
      </w:numPr>
      <w:pBdr>
        <w:bottom w:val="single" w:sz="4" w:space="4" w:color="auto"/>
      </w:pBdr>
      <w:tabs>
        <w:tab w:val="clear" w:pos="4703"/>
        <w:tab w:val="clear" w:pos="9406"/>
        <w:tab w:val="left" w:pos="0"/>
        <w:tab w:val="left" w:pos="360"/>
        <w:tab w:val="center" w:pos="4536"/>
        <w:tab w:val="right" w:pos="9072"/>
      </w:tabs>
      <w:jc w:val="left"/>
      <w:rPr>
        <w:i/>
        <w:sz w:val="20"/>
      </w:rPr>
    </w:pPr>
    <w:r w:rsidRPr="00527ACB">
      <w:rPr>
        <w:i/>
        <w:noProof/>
        <w:sz w:val="20"/>
      </w:rPr>
      <mc:AlternateContent>
        <mc:Choice Requires="wps">
          <w:drawing>
            <wp:anchor distT="0" distB="0" distL="114300" distR="114300" simplePos="0" relativeHeight="251672576" behindDoc="0" locked="0" layoutInCell="1" allowOverlap="1" wp14:anchorId="41A2B54B" wp14:editId="1A11D23E">
              <wp:simplePos x="0" y="0"/>
              <wp:positionH relativeFrom="rightMargin">
                <wp:posOffset>-360045</wp:posOffset>
              </wp:positionH>
              <wp:positionV relativeFrom="topMargin">
                <wp:posOffset>540385</wp:posOffset>
              </wp:positionV>
              <wp:extent cx="360000" cy="151200"/>
              <wp:effectExtent l="0" t="0" r="2540" b="0"/>
              <wp:wrapNone/>
              <wp:docPr id="1705661625" name="Textfeld 1705661625"/>
              <wp:cNvGraphicFramePr/>
              <a:graphic xmlns:a="http://schemas.openxmlformats.org/drawingml/2006/main">
                <a:graphicData uri="http://schemas.microsoft.com/office/word/2010/wordprocessingShape">
                  <wps:wsp>
                    <wps:cNvSpPr txBox="1"/>
                    <wps:spPr>
                      <a:xfrm flipH="1">
                        <a:off x="0" y="0"/>
                        <a:ext cx="360000" cy="15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72483" w14:textId="77777777" w:rsidR="00527ACB" w:rsidRPr="00275870" w:rsidRDefault="00527ACB"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41A2B54B" id="_x0000_t202" coordsize="21600,21600" o:spt="202" path="m,l,21600r21600,l21600,xe">
              <v:stroke joinstyle="miter"/>
              <v:path gradientshapeok="t" o:connecttype="rect"/>
            </v:shapetype>
            <v:shape id="Textfeld 1705661625" o:spid="_x0000_s1029" type="#_x0000_t202" style="position:absolute;left:0;text-align:left;margin-left:-28.35pt;margin-top:42.55pt;width:28.35pt;height:11.9pt;flip:x;z-index:25167257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" filled="f" stroked="f" strokeweight=".5pt">
              <v:textbox style="mso-fit-shape-to-text:t" inset="0,0,0,0">
                <w:txbxContent>
                  <w:p w14:paraId="17E72483" w14:textId="77777777" w:rsidR="00527ACB" w:rsidRPr="00275870" w:rsidRDefault="00527ACB"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v:textbox>
              <w10:wrap anchorx="margin" anchory="margin"/>
            </v:shape>
          </w:pict>
        </mc:Fallback>
      </mc:AlternateContent>
    </w:r>
    <w:r w:rsidRPr="00527ACB">
      <w:rPr>
        <w:i/>
        <w:sz w:val="20"/>
      </w:rPr>
      <w:fldChar w:fldCharType="begin"/>
    </w:r>
    <w:r w:rsidRPr="00527ACB">
      <w:rPr>
        <w:i/>
        <w:sz w:val="20"/>
      </w:rPr>
      <w:instrText xml:space="preserve"> REF _Ref220595299 \h  \* MERGEFORMAT </w:instrText>
    </w:r>
    <w:r w:rsidRPr="00527ACB">
      <w:rPr>
        <w:i/>
        <w:sz w:val="20"/>
      </w:rPr>
    </w:r>
    <w:r w:rsidRPr="00527ACB">
      <w:rPr>
        <w:i/>
        <w:sz w:val="20"/>
      </w:rPr>
      <w:fldChar w:fldCharType="separate"/>
    </w:r>
    <w:r w:rsidR="00FF6B8C" w:rsidRPr="00FF6B8C">
      <w:rPr>
        <w:i/>
        <w:sz w:val="20"/>
      </w:rPr>
      <w:t>Formelverzeichnis</w:t>
    </w:r>
    <w:r w:rsidRPr="00527ACB">
      <w:rPr>
        <w:i/>
        <w:sz w:val="20"/>
      </w:rPr>
      <w:fldChar w:fldCharType="end"/>
    </w:r>
    <w:r w:rsidRPr="00527ACB">
      <w:rPr>
        <w:i/>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AF2F8" w14:textId="0F369D74" w:rsidR="00DD05E0" w:rsidRPr="00275870" w:rsidRDefault="00DD05E0" w:rsidP="00275870">
    <w:pPr>
      <w:pStyle w:val="Kopfzeile"/>
      <w:numPr>
        <w:ilvl w:val="0"/>
        <w:numId w:val="8"/>
      </w:numPr>
      <w:pBdr>
        <w:bottom w:val="single" w:sz="4" w:space="4" w:color="auto"/>
      </w:pBdr>
      <w:tabs>
        <w:tab w:val="clear" w:pos="4703"/>
        <w:tab w:val="clear" w:pos="9406"/>
        <w:tab w:val="left" w:pos="0"/>
        <w:tab w:val="left" w:pos="360"/>
        <w:tab w:val="center" w:pos="4536"/>
        <w:tab w:val="right" w:pos="9072"/>
      </w:tabs>
      <w:jc w:val="left"/>
      <w:rPr>
        <w:i/>
        <w:sz w:val="20"/>
      </w:rPr>
    </w:pPr>
    <w:r w:rsidRPr="00275870">
      <w:rPr>
        <w:i/>
        <w:noProof/>
        <w:sz w:val="20"/>
      </w:rPr>
      <mc:AlternateContent>
        <mc:Choice Requires="wps">
          <w:drawing>
            <wp:anchor distT="0" distB="0" distL="114300" distR="114300" simplePos="0" relativeHeight="251665408" behindDoc="0" locked="0" layoutInCell="1" allowOverlap="1" wp14:anchorId="2DC1379F" wp14:editId="687F99D6">
              <wp:simplePos x="0" y="0"/>
              <wp:positionH relativeFrom="rightMargin">
                <wp:posOffset>-360045</wp:posOffset>
              </wp:positionH>
              <wp:positionV relativeFrom="topMargin">
                <wp:posOffset>540385</wp:posOffset>
              </wp:positionV>
              <wp:extent cx="360000" cy="151200"/>
              <wp:effectExtent l="0" t="0" r="2540" b="0"/>
              <wp:wrapNone/>
              <wp:docPr id="10" name="Textfeld 10"/>
              <wp:cNvGraphicFramePr/>
              <a:graphic xmlns:a="http://schemas.openxmlformats.org/drawingml/2006/main">
                <a:graphicData uri="http://schemas.microsoft.com/office/word/2010/wordprocessingShape">
                  <wps:wsp>
                    <wps:cNvSpPr txBox="1"/>
                    <wps:spPr>
                      <a:xfrm flipH="1">
                        <a:off x="0" y="0"/>
                        <a:ext cx="360000" cy="15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20570" w14:textId="77777777" w:rsidR="00DD05E0" w:rsidRPr="00275870" w:rsidRDefault="00DD05E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sidR="0027411C">
                            <w:rPr>
                              <w:rStyle w:val="Seitenzahl"/>
                              <w:noProof/>
                              <w:sz w:val="20"/>
                            </w:rPr>
                            <w:t>1</w:t>
                          </w:r>
                          <w:r w:rsidRPr="00275870">
                            <w:rPr>
                              <w:rStyle w:val="Seitenzahl"/>
                              <w:sz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DC1379F" id="_x0000_t202" coordsize="21600,21600" o:spt="202" path="m,l,21600r21600,l21600,xe">
              <v:stroke joinstyle="miter"/>
              <v:path gradientshapeok="t" o:connecttype="rect"/>
            </v:shapetype>
            <v:shape id="Textfeld 10" o:spid="_x0000_s1030" type="#_x0000_t202" style="position:absolute;left:0;text-align:left;margin-left:-28.35pt;margin-top:42.55pt;width:28.35pt;height:11.9pt;flip:x;z-index:2516654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" filled="f" stroked="f" strokeweight=".5pt">
              <v:textbox style="mso-fit-shape-to-text:t" inset="0,0,0,0">
                <w:txbxContent>
                  <w:p w14:paraId="08420570" w14:textId="77777777" w:rsidR="00DD05E0" w:rsidRPr="00275870" w:rsidRDefault="00DD05E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sidR="0027411C">
                      <w:rPr>
                        <w:rStyle w:val="Seitenzahl"/>
                        <w:noProof/>
                        <w:sz w:val="20"/>
                      </w:rPr>
                      <w:t>1</w:t>
                    </w:r>
                    <w:r w:rsidRPr="00275870">
                      <w:rPr>
                        <w:rStyle w:val="Seitenzahl"/>
                        <w:sz w:val="20"/>
                      </w:rPr>
                      <w:fldChar w:fldCharType="end"/>
                    </w:r>
                  </w:p>
                </w:txbxContent>
              </v:textbox>
              <w10:wrap anchorx="margin" anchory="margin"/>
            </v:shape>
          </w:pict>
        </mc:Fallback>
      </mc:AlternateContent>
    </w:r>
    <w:r>
      <w:rPr>
        <w:i/>
        <w:sz w:val="20"/>
      </w:rPr>
      <w:fldChar w:fldCharType="begin"/>
    </w:r>
    <w:r>
      <w:rPr>
        <w:i/>
        <w:sz w:val="20"/>
      </w:rPr>
      <w:instrText xml:space="preserve"> STYLEREF  "Überschrift 1"  \* MERGEFORMAT </w:instrText>
    </w:r>
    <w:r>
      <w:rPr>
        <w:i/>
        <w:sz w:val="20"/>
      </w:rPr>
      <w:fldChar w:fldCharType="separate"/>
    </w:r>
    <w:r w:rsidR="00FF6B8C">
      <w:rPr>
        <w:i/>
        <w:noProof/>
        <w:sz w:val="20"/>
      </w:rPr>
      <w:t>Einleitung</w:t>
    </w:r>
    <w:r>
      <w:rPr>
        <w:i/>
        <w:sz w:val="20"/>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B9BD5" w14:textId="77777777" w:rsidR="00DD05E0" w:rsidRPr="00BF54AE" w:rsidRDefault="00DD05E0" w:rsidP="00BF54A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7E04F4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7C7ED2"/>
    <w:multiLevelType w:val="hybridMultilevel"/>
    <w:tmpl w:val="E16C81D2"/>
    <w:lvl w:ilvl="0" w:tplc="04070001">
      <w:start w:val="1"/>
      <w:numFmt w:val="bullet"/>
      <w:lvlText w:val=""/>
      <w:lvlJc w:val="left"/>
      <w:pPr>
        <w:ind w:left="720" w:hanging="360"/>
      </w:pPr>
      <w:rPr>
        <w:rFonts w:ascii="Symbol" w:hAnsi="Symbol" w:hint="default"/>
        <w:b/>
        <w:i w:val="0"/>
        <w:caps w:val="0"/>
        <w:strike w:val="0"/>
        <w:dstrike w:val="0"/>
        <w:vanish w:val="0"/>
        <w:spacing w:val="0"/>
        <w:w w:val="100"/>
        <w:position w:val="0"/>
        <w:sz w:val="24"/>
        <w:vertAlign w:val="baseline"/>
        <w14:ligatures w14:val="standard"/>
        <w14:numForm w14:val="default"/>
        <w14:numSpacing w14:val="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CA0786D"/>
    <w:multiLevelType w:val="hybridMultilevel"/>
    <w:tmpl w:val="87AC37BC"/>
    <w:lvl w:ilvl="0" w:tplc="34E83170">
      <w:start w:val="1"/>
      <w:numFmt w:val="bullet"/>
      <w:lvlText w:val=""/>
      <w:lvlJc w:val="left"/>
      <w:pPr>
        <w:ind w:left="360" w:hanging="360"/>
      </w:pPr>
      <w:rPr>
        <w:rFonts w:ascii="Symbol" w:hAnsi="Symbol" w:hint="default"/>
        <w:b/>
        <w:i w:val="0"/>
        <w:caps w:val="0"/>
        <w:strike w:val="0"/>
        <w:dstrike w:val="0"/>
        <w:vanish w:val="0"/>
        <w:spacing w:val="0"/>
        <w:w w:val="100"/>
        <w:position w:val="0"/>
        <w:sz w:val="24"/>
        <w:vertAlign w:val="baseline"/>
        <w14:ligatures w14:val="standard"/>
        <w14:numForm w14:val="default"/>
        <w14:numSpacing w14:val="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E837606"/>
    <w:multiLevelType w:val="multilevel"/>
    <w:tmpl w:val="0812F614"/>
    <w:lvl w:ilvl="0">
      <w:start w:val="1"/>
      <w:numFmt w:val="decimal"/>
      <w:pStyle w:val="berschrift1"/>
      <w:lvlText w:val="%1"/>
      <w:lvlJc w:val="left"/>
      <w:pPr>
        <w:tabs>
          <w:tab w:val="num" w:pos="794"/>
        </w:tabs>
        <w:ind w:left="794" w:hanging="794"/>
      </w:pPr>
    </w:lvl>
    <w:lvl w:ilvl="1">
      <w:start w:val="1"/>
      <w:numFmt w:val="decimal"/>
      <w:pStyle w:val="berschrift2"/>
      <w:lvlText w:val="%1.%2"/>
      <w:lvlJc w:val="left"/>
      <w:pPr>
        <w:tabs>
          <w:tab w:val="num" w:pos="794"/>
        </w:tabs>
        <w:ind w:left="794" w:hanging="794"/>
      </w:pPr>
    </w:lvl>
    <w:lvl w:ilvl="2">
      <w:start w:val="1"/>
      <w:numFmt w:val="decimal"/>
      <w:pStyle w:val="berschrift3"/>
      <w:lvlText w:val="%1.%2.%3"/>
      <w:lvlJc w:val="left"/>
      <w:pPr>
        <w:tabs>
          <w:tab w:val="num" w:pos="794"/>
        </w:tabs>
        <w:ind w:left="794" w:hanging="794"/>
      </w:pPr>
    </w:lvl>
    <w:lvl w:ilvl="3">
      <w:start w:val="1"/>
      <w:numFmt w:val="decimal"/>
      <w:pStyle w:val="berschrift4"/>
      <w:lvlText w:val="%1.%2.%3.%4"/>
      <w:lvlJc w:val="left"/>
      <w:pPr>
        <w:tabs>
          <w:tab w:val="num" w:pos="794"/>
        </w:tabs>
        <w:ind w:left="794" w:hanging="794"/>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230E0B76"/>
    <w:multiLevelType w:val="hybridMultilevel"/>
    <w:tmpl w:val="E488C30E"/>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2D141022"/>
    <w:multiLevelType w:val="hybridMultilevel"/>
    <w:tmpl w:val="361E66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FF574C5"/>
    <w:multiLevelType w:val="multilevel"/>
    <w:tmpl w:val="A9E43B7C"/>
    <w:lvl w:ilvl="0">
      <w:start w:val="1"/>
      <w:numFmt w:val="none"/>
      <w:lvlText w:val=""/>
      <w:lvlJc w:val="left"/>
      <w:pPr>
        <w:tabs>
          <w:tab w:val="num" w:pos="360"/>
        </w:tabs>
        <w:ind w:left="0" w:firstLine="0"/>
      </w:pPr>
      <w:rPr>
        <w:rFonts w:ascii="Arial" w:hAnsi="Arial" w:hint="default"/>
        <w:b/>
        <w:i w:val="0"/>
        <w:sz w:val="20"/>
      </w:rPr>
    </w:lvl>
    <w:lvl w:ilvl="1">
      <w:start w:val="1"/>
      <w:numFmt w:val="decimal"/>
      <w:lvlText w:val="%1.%2"/>
      <w:lvlJc w:val="left"/>
      <w:pPr>
        <w:tabs>
          <w:tab w:val="num" w:pos="794"/>
        </w:tabs>
        <w:ind w:left="794" w:hanging="794"/>
      </w:pPr>
    </w:lvl>
    <w:lvl w:ilvl="2">
      <w:start w:val="1"/>
      <w:numFmt w:val="decimal"/>
      <w:lvlText w:val="%1.%2.%3"/>
      <w:lvlJc w:val="left"/>
      <w:pPr>
        <w:tabs>
          <w:tab w:val="num" w:pos="794"/>
        </w:tabs>
        <w:ind w:left="794" w:hanging="794"/>
      </w:pPr>
    </w:lvl>
    <w:lvl w:ilvl="3">
      <w:start w:val="1"/>
      <w:numFmt w:val="decimal"/>
      <w:lvlText w:val="%1.%2.%3.%4"/>
      <w:lvlJc w:val="left"/>
      <w:pPr>
        <w:tabs>
          <w:tab w:val="num" w:pos="794"/>
        </w:tabs>
        <w:ind w:left="794" w:hanging="794"/>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3F2D6141"/>
    <w:multiLevelType w:val="hybridMultilevel"/>
    <w:tmpl w:val="812A8AE8"/>
    <w:lvl w:ilvl="0" w:tplc="86B8CAFA">
      <w:start w:val="1"/>
      <w:numFmt w:val="bullet"/>
      <w:pStyle w:val="Aufzhlungszeichen"/>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7E745D"/>
    <w:multiLevelType w:val="hybridMultilevel"/>
    <w:tmpl w:val="CD1896D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53400773"/>
    <w:multiLevelType w:val="hybridMultilevel"/>
    <w:tmpl w:val="F5D201EA"/>
    <w:lvl w:ilvl="0" w:tplc="15C2220C">
      <w:start w:val="1"/>
      <w:numFmt w:val="decimal"/>
      <w:lvlText w:val="Bild %1:"/>
      <w:lvlJc w:val="left"/>
      <w:pPr>
        <w:ind w:left="720" w:hanging="360"/>
      </w:pPr>
      <w:rPr>
        <w:rFonts w:hint="default"/>
        <w:b/>
        <w:i w:val="0"/>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D2D2F54"/>
    <w:multiLevelType w:val="singleLevel"/>
    <w:tmpl w:val="4FDC15AC"/>
    <w:lvl w:ilvl="0">
      <w:start w:val="1"/>
      <w:numFmt w:val="decimal"/>
      <w:pStyle w:val="GleichungNr"/>
      <w:lvlText w:val="(%1)"/>
      <w:lvlJc w:val="right"/>
      <w:pPr>
        <w:tabs>
          <w:tab w:val="num" w:pos="648"/>
        </w:tabs>
        <w:ind w:left="284" w:firstLine="4"/>
      </w:pPr>
      <w:rPr>
        <w:b/>
        <w:i w:val="0"/>
        <w:sz w:val="24"/>
      </w:rPr>
    </w:lvl>
  </w:abstractNum>
  <w:num w:numId="1" w16cid:durableId="1090733318">
    <w:abstractNumId w:val="0"/>
  </w:num>
  <w:num w:numId="2" w16cid:durableId="1582448447">
    <w:abstractNumId w:val="7"/>
  </w:num>
  <w:num w:numId="3" w16cid:durableId="1335570431">
    <w:abstractNumId w:val="10"/>
  </w:num>
  <w:num w:numId="4" w16cid:durableId="1024399905">
    <w:abstractNumId w:val="3"/>
  </w:num>
  <w:num w:numId="5" w16cid:durableId="1774662968">
    <w:abstractNumId w:val="3"/>
  </w:num>
  <w:num w:numId="6" w16cid:durableId="1745882295">
    <w:abstractNumId w:val="3"/>
  </w:num>
  <w:num w:numId="7" w16cid:durableId="838496013">
    <w:abstractNumId w:val="3"/>
  </w:num>
  <w:num w:numId="8" w16cid:durableId="1900286609">
    <w:abstractNumId w:val="6"/>
  </w:num>
  <w:num w:numId="9" w16cid:durableId="1400666176">
    <w:abstractNumId w:val="9"/>
  </w:num>
  <w:num w:numId="10" w16cid:durableId="1359551632">
    <w:abstractNumId w:val="4"/>
  </w:num>
  <w:num w:numId="11" w16cid:durableId="740300286">
    <w:abstractNumId w:val="10"/>
    <w:lvlOverride w:ilvl="0">
      <w:startOverride w:val="1"/>
    </w:lvlOverride>
  </w:num>
  <w:num w:numId="12" w16cid:durableId="81489735">
    <w:abstractNumId w:val="10"/>
    <w:lvlOverride w:ilvl="0">
      <w:startOverride w:val="1"/>
    </w:lvlOverride>
  </w:num>
  <w:num w:numId="13" w16cid:durableId="356086279">
    <w:abstractNumId w:val="8"/>
  </w:num>
  <w:num w:numId="14" w16cid:durableId="1441529946">
    <w:abstractNumId w:val="5"/>
  </w:num>
  <w:num w:numId="15" w16cid:durableId="769200112">
    <w:abstractNumId w:val="3"/>
  </w:num>
  <w:num w:numId="16" w16cid:durableId="117264669">
    <w:abstractNumId w:val="3"/>
  </w:num>
  <w:num w:numId="17" w16cid:durableId="1563519988">
    <w:abstractNumId w:val="3"/>
  </w:num>
  <w:num w:numId="18" w16cid:durableId="1785835">
    <w:abstractNumId w:val="3"/>
  </w:num>
  <w:num w:numId="19" w16cid:durableId="356656975">
    <w:abstractNumId w:val="7"/>
  </w:num>
  <w:num w:numId="20" w16cid:durableId="503935792">
    <w:abstractNumId w:val="10"/>
  </w:num>
  <w:num w:numId="21" w16cid:durableId="714350732">
    <w:abstractNumId w:val="2"/>
  </w:num>
  <w:num w:numId="22" w16cid:durableId="955139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de-DE" w:vendorID="64" w:dllVersion="6" w:nlCheck="1" w:checkStyle="0"/>
  <w:activeWritingStyle w:appName="MSWord" w:lang="de-DE" w:vendorID="64" w:dllVersion="0"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B8C"/>
    <w:rsid w:val="00025A44"/>
    <w:rsid w:val="00032613"/>
    <w:rsid w:val="00042BCD"/>
    <w:rsid w:val="00057036"/>
    <w:rsid w:val="00057DAE"/>
    <w:rsid w:val="000976E7"/>
    <w:rsid w:val="00114AD7"/>
    <w:rsid w:val="00121146"/>
    <w:rsid w:val="00193FCF"/>
    <w:rsid w:val="001A291A"/>
    <w:rsid w:val="001E029C"/>
    <w:rsid w:val="001E2CE2"/>
    <w:rsid w:val="001E3A57"/>
    <w:rsid w:val="001F5471"/>
    <w:rsid w:val="001F6B53"/>
    <w:rsid w:val="00206818"/>
    <w:rsid w:val="00217BF6"/>
    <w:rsid w:val="00225A3A"/>
    <w:rsid w:val="00227FB4"/>
    <w:rsid w:val="0024700F"/>
    <w:rsid w:val="0027411C"/>
    <w:rsid w:val="00274E01"/>
    <w:rsid w:val="00275870"/>
    <w:rsid w:val="002A5ED5"/>
    <w:rsid w:val="002E686B"/>
    <w:rsid w:val="002F4FC3"/>
    <w:rsid w:val="0030631E"/>
    <w:rsid w:val="00331472"/>
    <w:rsid w:val="00342765"/>
    <w:rsid w:val="00343F4E"/>
    <w:rsid w:val="003453E1"/>
    <w:rsid w:val="00352420"/>
    <w:rsid w:val="00364BB8"/>
    <w:rsid w:val="00366F03"/>
    <w:rsid w:val="00374894"/>
    <w:rsid w:val="00393D4B"/>
    <w:rsid w:val="003943A2"/>
    <w:rsid w:val="003974F0"/>
    <w:rsid w:val="003A0EF0"/>
    <w:rsid w:val="003A24DE"/>
    <w:rsid w:val="003F541B"/>
    <w:rsid w:val="00425A45"/>
    <w:rsid w:val="004425AC"/>
    <w:rsid w:val="004A2C0B"/>
    <w:rsid w:val="004D1D06"/>
    <w:rsid w:val="004E18B3"/>
    <w:rsid w:val="00502F9A"/>
    <w:rsid w:val="00527ACB"/>
    <w:rsid w:val="00537932"/>
    <w:rsid w:val="005451C2"/>
    <w:rsid w:val="00550692"/>
    <w:rsid w:val="005522D3"/>
    <w:rsid w:val="005A1502"/>
    <w:rsid w:val="005A3FB0"/>
    <w:rsid w:val="005B6F7B"/>
    <w:rsid w:val="005C5238"/>
    <w:rsid w:val="005C6DE0"/>
    <w:rsid w:val="005D6BC8"/>
    <w:rsid w:val="005F7031"/>
    <w:rsid w:val="00605262"/>
    <w:rsid w:val="00606797"/>
    <w:rsid w:val="00606FE4"/>
    <w:rsid w:val="006119B7"/>
    <w:rsid w:val="00621B9C"/>
    <w:rsid w:val="00642E3E"/>
    <w:rsid w:val="00692B27"/>
    <w:rsid w:val="006947D0"/>
    <w:rsid w:val="006D0D2B"/>
    <w:rsid w:val="00706739"/>
    <w:rsid w:val="00713B0D"/>
    <w:rsid w:val="00726A32"/>
    <w:rsid w:val="007331E3"/>
    <w:rsid w:val="007336BF"/>
    <w:rsid w:val="0073593D"/>
    <w:rsid w:val="007619A6"/>
    <w:rsid w:val="00781650"/>
    <w:rsid w:val="0078317C"/>
    <w:rsid w:val="007A4353"/>
    <w:rsid w:val="007B2931"/>
    <w:rsid w:val="007C0E6A"/>
    <w:rsid w:val="007C41BC"/>
    <w:rsid w:val="007C62F2"/>
    <w:rsid w:val="007E13DB"/>
    <w:rsid w:val="007F354B"/>
    <w:rsid w:val="007F502B"/>
    <w:rsid w:val="00807C70"/>
    <w:rsid w:val="00824174"/>
    <w:rsid w:val="00884A34"/>
    <w:rsid w:val="009056A0"/>
    <w:rsid w:val="00906DE9"/>
    <w:rsid w:val="00915562"/>
    <w:rsid w:val="009258FC"/>
    <w:rsid w:val="00934820"/>
    <w:rsid w:val="009451BC"/>
    <w:rsid w:val="009470AA"/>
    <w:rsid w:val="00970238"/>
    <w:rsid w:val="00987584"/>
    <w:rsid w:val="0099685F"/>
    <w:rsid w:val="009D6FD0"/>
    <w:rsid w:val="009D7B99"/>
    <w:rsid w:val="009F1DC6"/>
    <w:rsid w:val="009F51CB"/>
    <w:rsid w:val="009F6D24"/>
    <w:rsid w:val="00A06D2F"/>
    <w:rsid w:val="00A169DC"/>
    <w:rsid w:val="00A266BD"/>
    <w:rsid w:val="00A27E87"/>
    <w:rsid w:val="00A93EFC"/>
    <w:rsid w:val="00AB080D"/>
    <w:rsid w:val="00AB128B"/>
    <w:rsid w:val="00AC11DA"/>
    <w:rsid w:val="00AC28AE"/>
    <w:rsid w:val="00AF775B"/>
    <w:rsid w:val="00B42434"/>
    <w:rsid w:val="00B5748D"/>
    <w:rsid w:val="00B609B6"/>
    <w:rsid w:val="00B6488D"/>
    <w:rsid w:val="00B64929"/>
    <w:rsid w:val="00B74668"/>
    <w:rsid w:val="00B84F83"/>
    <w:rsid w:val="00B9294E"/>
    <w:rsid w:val="00B944D4"/>
    <w:rsid w:val="00BD14FE"/>
    <w:rsid w:val="00BD1526"/>
    <w:rsid w:val="00BD7E29"/>
    <w:rsid w:val="00BF54AE"/>
    <w:rsid w:val="00C13C03"/>
    <w:rsid w:val="00C240C3"/>
    <w:rsid w:val="00C275F6"/>
    <w:rsid w:val="00C350DD"/>
    <w:rsid w:val="00C42587"/>
    <w:rsid w:val="00C66515"/>
    <w:rsid w:val="00C72FEC"/>
    <w:rsid w:val="00CB155F"/>
    <w:rsid w:val="00CC5A40"/>
    <w:rsid w:val="00CD3E13"/>
    <w:rsid w:val="00D019BD"/>
    <w:rsid w:val="00D43F4E"/>
    <w:rsid w:val="00D61BDC"/>
    <w:rsid w:val="00D6725B"/>
    <w:rsid w:val="00D92D29"/>
    <w:rsid w:val="00DB7937"/>
    <w:rsid w:val="00DD05E0"/>
    <w:rsid w:val="00DF497F"/>
    <w:rsid w:val="00E079DC"/>
    <w:rsid w:val="00E1500F"/>
    <w:rsid w:val="00E300C2"/>
    <w:rsid w:val="00E30A0A"/>
    <w:rsid w:val="00E47EF7"/>
    <w:rsid w:val="00E7206F"/>
    <w:rsid w:val="00E73F29"/>
    <w:rsid w:val="00EA4A71"/>
    <w:rsid w:val="00EC1C3C"/>
    <w:rsid w:val="00F07986"/>
    <w:rsid w:val="00F07BFD"/>
    <w:rsid w:val="00F21743"/>
    <w:rsid w:val="00F74105"/>
    <w:rsid w:val="00F92CAC"/>
    <w:rsid w:val="00F95B19"/>
    <w:rsid w:val="00FB64A5"/>
    <w:rsid w:val="00FD1F98"/>
    <w:rsid w:val="00FF6B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67B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qFormat="1"/>
    <w:lsdException w:name="heading 6" w:semiHidden="1" w:uiPriority="0" w:unhideWhenUsed="1" w:qFormat="1"/>
    <w:lsdException w:name="heading 7" w:semiHidden="1" w:uiPriority="0" w:qFormat="1"/>
    <w:lsdException w:name="heading 8" w:semiHidden="1" w:uiPriority="0"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iPriority="0"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0"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D7E29"/>
    <w:pPr>
      <w:spacing w:after="200" w:line="360" w:lineRule="auto"/>
      <w:jc w:val="both"/>
    </w:pPr>
    <w:rPr>
      <w:rFonts w:ascii="Arial" w:eastAsia="Times New Roman" w:hAnsi="Arial" w:cs="Times New Roman"/>
      <w:sz w:val="24"/>
      <w:szCs w:val="20"/>
      <w:lang w:eastAsia="de-DE"/>
    </w:rPr>
  </w:style>
  <w:style w:type="paragraph" w:styleId="berschrift1">
    <w:name w:val="heading 1"/>
    <w:basedOn w:val="Standard"/>
    <w:next w:val="Standard"/>
    <w:link w:val="berschrift1Zchn"/>
    <w:qFormat/>
    <w:rsid w:val="00C66515"/>
    <w:pPr>
      <w:pageBreakBefore/>
      <w:numPr>
        <w:numId w:val="18"/>
      </w:numPr>
      <w:spacing w:after="400"/>
      <w:jc w:val="left"/>
      <w:outlineLvl w:val="0"/>
    </w:pPr>
    <w:rPr>
      <w:b/>
      <w:caps/>
      <w:kern w:val="28"/>
    </w:rPr>
  </w:style>
  <w:style w:type="paragraph" w:styleId="berschrift2">
    <w:name w:val="heading 2"/>
    <w:basedOn w:val="Standard"/>
    <w:next w:val="Standard"/>
    <w:link w:val="berschrift2Zchn"/>
    <w:qFormat/>
    <w:rsid w:val="00C66515"/>
    <w:pPr>
      <w:keepNext/>
      <w:numPr>
        <w:ilvl w:val="1"/>
        <w:numId w:val="18"/>
      </w:numPr>
      <w:spacing w:before="400" w:after="0"/>
      <w:outlineLvl w:val="1"/>
    </w:pPr>
    <w:rPr>
      <w:b/>
    </w:rPr>
  </w:style>
  <w:style w:type="paragraph" w:styleId="berschrift3">
    <w:name w:val="heading 3"/>
    <w:basedOn w:val="Standard"/>
    <w:next w:val="Standard"/>
    <w:link w:val="berschrift3Zchn"/>
    <w:qFormat/>
    <w:rsid w:val="00C66515"/>
    <w:pPr>
      <w:keepNext/>
      <w:numPr>
        <w:ilvl w:val="2"/>
        <w:numId w:val="18"/>
      </w:numPr>
      <w:spacing w:before="400" w:after="0"/>
      <w:outlineLvl w:val="2"/>
    </w:pPr>
    <w:rPr>
      <w:b/>
    </w:rPr>
  </w:style>
  <w:style w:type="paragraph" w:styleId="berschrift4">
    <w:name w:val="heading 4"/>
    <w:basedOn w:val="Standard"/>
    <w:next w:val="Standard"/>
    <w:link w:val="berschrift4Zchn"/>
    <w:qFormat/>
    <w:rsid w:val="00C66515"/>
    <w:pPr>
      <w:keepNext/>
      <w:numPr>
        <w:ilvl w:val="3"/>
        <w:numId w:val="18"/>
      </w:numPr>
      <w:spacing w:before="400" w:after="0"/>
      <w:outlineLvl w:val="3"/>
    </w:pPr>
    <w:rPr>
      <w:b/>
    </w:rPr>
  </w:style>
  <w:style w:type="paragraph" w:styleId="berschrift5">
    <w:name w:val="heading 5"/>
    <w:basedOn w:val="Standard"/>
    <w:next w:val="Standard"/>
    <w:link w:val="berschrift5Zchn"/>
    <w:qFormat/>
    <w:rsid w:val="00C66515"/>
    <w:pPr>
      <w:tabs>
        <w:tab w:val="left" w:pos="794"/>
      </w:tabs>
      <w:spacing w:after="0"/>
      <w:outlineLvl w:val="4"/>
    </w:pPr>
    <w:rPr>
      <w:b/>
      <w:caps/>
    </w:rPr>
  </w:style>
  <w:style w:type="paragraph" w:styleId="berschrift6">
    <w:name w:val="heading 6"/>
    <w:basedOn w:val="Standard"/>
    <w:next w:val="Standard"/>
    <w:link w:val="berschrift6Zchn"/>
    <w:semiHidden/>
    <w:qFormat/>
    <w:rsid w:val="00C66515"/>
    <w:pPr>
      <w:outlineLvl w:val="5"/>
    </w:pPr>
    <w:rPr>
      <w:b/>
      <w:caps/>
    </w:rPr>
  </w:style>
  <w:style w:type="paragraph" w:styleId="berschrift7">
    <w:name w:val="heading 7"/>
    <w:basedOn w:val="Standard"/>
    <w:next w:val="Standard"/>
    <w:link w:val="berschrift7Zchn"/>
    <w:semiHidden/>
    <w:qFormat/>
    <w:rsid w:val="00C66515"/>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berschrift8">
    <w:name w:val="heading 8"/>
    <w:basedOn w:val="Standard"/>
    <w:next w:val="Standard"/>
    <w:link w:val="berschrift8Zchn"/>
    <w:semiHidden/>
    <w:qFormat/>
    <w:rsid w:val="00C6651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next w:val="Standard"/>
    <w:autoRedefine/>
    <w:rsid w:val="00E300C2"/>
    <w:pPr>
      <w:numPr>
        <w:numId w:val="19"/>
      </w:numPr>
      <w:ind w:left="357" w:hanging="357"/>
      <w:contextualSpacing/>
    </w:pPr>
  </w:style>
  <w:style w:type="paragraph" w:customStyle="1" w:styleId="BeschriftungTabelle">
    <w:name w:val="Beschriftung Tabelle"/>
    <w:basedOn w:val="Standard"/>
    <w:next w:val="Standard"/>
    <w:semiHidden/>
    <w:qFormat/>
    <w:rsid w:val="00C66515"/>
    <w:pPr>
      <w:tabs>
        <w:tab w:val="left" w:pos="1361"/>
        <w:tab w:val="left" w:pos="1440"/>
      </w:tabs>
      <w:spacing w:after="360" w:line="240" w:lineRule="auto"/>
      <w:ind w:left="357" w:hanging="357"/>
    </w:pPr>
    <w:rPr>
      <w:b/>
    </w:rPr>
  </w:style>
  <w:style w:type="paragraph" w:customStyle="1" w:styleId="BeschriftungBild">
    <w:name w:val="Beschriftung_Bild"/>
    <w:basedOn w:val="Standard"/>
    <w:next w:val="Standard"/>
    <w:semiHidden/>
    <w:qFormat/>
    <w:rsid w:val="00C66515"/>
    <w:pPr>
      <w:tabs>
        <w:tab w:val="left" w:pos="1021"/>
      </w:tabs>
      <w:spacing w:after="320" w:line="240" w:lineRule="auto"/>
      <w:ind w:left="1021" w:hanging="1021"/>
    </w:pPr>
    <w:rPr>
      <w:b/>
    </w:rPr>
  </w:style>
  <w:style w:type="paragraph" w:customStyle="1" w:styleId="GleichungNr">
    <w:name w:val="GleichungNr"/>
    <w:basedOn w:val="Standard"/>
    <w:next w:val="Standard"/>
    <w:rsid w:val="007F354B"/>
    <w:pPr>
      <w:framePr w:hSpace="142" w:vSpace="142" w:wrap="around" w:vAnchor="text" w:hAnchor="margin" w:xAlign="right" w:y="-453"/>
      <w:numPr>
        <w:numId w:val="20"/>
      </w:numPr>
      <w:tabs>
        <w:tab w:val="clear" w:pos="648"/>
        <w:tab w:val="right" w:pos="567"/>
      </w:tabs>
      <w:ind w:left="1418" w:right="420" w:firstLine="0"/>
      <w:jc w:val="right"/>
    </w:pPr>
  </w:style>
  <w:style w:type="paragraph" w:customStyle="1" w:styleId="Tabellentext">
    <w:name w:val="Tabellentext"/>
    <w:basedOn w:val="Standard"/>
    <w:rsid w:val="00DF497F"/>
    <w:pPr>
      <w:spacing w:before="80" w:after="40" w:line="240" w:lineRule="auto"/>
    </w:pPr>
  </w:style>
  <w:style w:type="character" w:customStyle="1" w:styleId="berschrift1Zchn">
    <w:name w:val="Überschrift 1 Zchn"/>
    <w:basedOn w:val="Absatz-Standardschriftart"/>
    <w:link w:val="berschrift1"/>
    <w:rsid w:val="00C66515"/>
    <w:rPr>
      <w:rFonts w:ascii="Arial" w:eastAsia="Times New Roman" w:hAnsi="Arial" w:cs="Times New Roman"/>
      <w:b/>
      <w:caps/>
      <w:kern w:val="28"/>
      <w:sz w:val="24"/>
      <w:szCs w:val="20"/>
      <w:lang w:eastAsia="de-DE"/>
    </w:rPr>
  </w:style>
  <w:style w:type="character" w:customStyle="1" w:styleId="berschrift2Zchn">
    <w:name w:val="Überschrift 2 Zchn"/>
    <w:basedOn w:val="Absatz-Standardschriftart"/>
    <w:link w:val="berschrift2"/>
    <w:rsid w:val="00C66515"/>
    <w:rPr>
      <w:rFonts w:ascii="Arial" w:eastAsia="Times New Roman" w:hAnsi="Arial" w:cs="Times New Roman"/>
      <w:b/>
      <w:sz w:val="24"/>
      <w:szCs w:val="20"/>
      <w:lang w:eastAsia="de-DE"/>
    </w:rPr>
  </w:style>
  <w:style w:type="character" w:customStyle="1" w:styleId="berschrift3Zchn">
    <w:name w:val="Überschrift 3 Zchn"/>
    <w:basedOn w:val="Absatz-Standardschriftart"/>
    <w:link w:val="berschrift3"/>
    <w:rsid w:val="00C66515"/>
    <w:rPr>
      <w:rFonts w:ascii="Arial" w:eastAsia="Times New Roman" w:hAnsi="Arial" w:cs="Times New Roman"/>
      <w:b/>
      <w:sz w:val="24"/>
      <w:szCs w:val="20"/>
      <w:lang w:eastAsia="de-DE"/>
    </w:rPr>
  </w:style>
  <w:style w:type="character" w:customStyle="1" w:styleId="berschrift4Zchn">
    <w:name w:val="Überschrift 4 Zchn"/>
    <w:basedOn w:val="Absatz-Standardschriftart"/>
    <w:link w:val="berschrift4"/>
    <w:rsid w:val="00C66515"/>
    <w:rPr>
      <w:rFonts w:ascii="Arial" w:eastAsia="Times New Roman" w:hAnsi="Arial" w:cs="Times New Roman"/>
      <w:b/>
      <w:sz w:val="24"/>
      <w:szCs w:val="20"/>
      <w:lang w:eastAsia="de-DE"/>
    </w:rPr>
  </w:style>
  <w:style w:type="character" w:customStyle="1" w:styleId="berschrift6Zchn">
    <w:name w:val="Überschrift 6 Zchn"/>
    <w:basedOn w:val="Absatz-Standardschriftart"/>
    <w:link w:val="berschrift6"/>
    <w:semiHidden/>
    <w:rsid w:val="00BD7E29"/>
    <w:rPr>
      <w:rFonts w:ascii="Arial" w:eastAsia="Times New Roman" w:hAnsi="Arial" w:cs="Times New Roman"/>
      <w:b/>
      <w:caps/>
      <w:sz w:val="24"/>
      <w:szCs w:val="20"/>
      <w:lang w:eastAsia="de-DE"/>
    </w:rPr>
  </w:style>
  <w:style w:type="paragraph" w:styleId="Kopfzeile">
    <w:name w:val="header"/>
    <w:basedOn w:val="Standard"/>
    <w:link w:val="KopfzeileZchn"/>
    <w:uiPriority w:val="99"/>
    <w:semiHidden/>
    <w:rsid w:val="00C66515"/>
    <w:pPr>
      <w:tabs>
        <w:tab w:val="center" w:pos="4703"/>
        <w:tab w:val="right" w:pos="9406"/>
      </w:tabs>
      <w:spacing w:after="0" w:line="240" w:lineRule="auto"/>
    </w:pPr>
  </w:style>
  <w:style w:type="character" w:customStyle="1" w:styleId="KopfzeileZchn">
    <w:name w:val="Kopfzeile Zchn"/>
    <w:basedOn w:val="Absatz-Standardschriftart"/>
    <w:link w:val="Kopfzeile"/>
    <w:uiPriority w:val="99"/>
    <w:semiHidden/>
    <w:rsid w:val="00987584"/>
    <w:rPr>
      <w:rFonts w:ascii="Arial" w:eastAsia="Times New Roman" w:hAnsi="Arial" w:cs="Times New Roman"/>
      <w:sz w:val="24"/>
      <w:szCs w:val="20"/>
      <w:lang w:eastAsia="de-DE"/>
    </w:rPr>
  </w:style>
  <w:style w:type="paragraph" w:styleId="Fuzeile">
    <w:name w:val="footer"/>
    <w:basedOn w:val="Standard"/>
    <w:link w:val="FuzeileZchn"/>
    <w:uiPriority w:val="99"/>
    <w:semiHidden/>
    <w:rsid w:val="00C66515"/>
    <w:pPr>
      <w:tabs>
        <w:tab w:val="center" w:pos="4703"/>
        <w:tab w:val="right" w:pos="9406"/>
      </w:tabs>
      <w:spacing w:after="0" w:line="240" w:lineRule="auto"/>
    </w:pPr>
  </w:style>
  <w:style w:type="character" w:customStyle="1" w:styleId="FuzeileZchn">
    <w:name w:val="Fußzeile Zchn"/>
    <w:basedOn w:val="Absatz-Standardschriftart"/>
    <w:link w:val="Fuzeile"/>
    <w:uiPriority w:val="99"/>
    <w:semiHidden/>
    <w:rsid w:val="00C66515"/>
    <w:rPr>
      <w:rFonts w:ascii="Arial" w:eastAsia="Times New Roman" w:hAnsi="Arial" w:cs="Times New Roman"/>
      <w:sz w:val="24"/>
      <w:szCs w:val="20"/>
      <w:lang w:eastAsia="de-DE"/>
    </w:rPr>
  </w:style>
  <w:style w:type="character" w:styleId="Seitenzahl">
    <w:name w:val="page number"/>
    <w:semiHidden/>
    <w:rsid w:val="00C66515"/>
    <w:rPr>
      <w:rFonts w:ascii="Arial" w:hAnsi="Arial"/>
      <w:i/>
    </w:rPr>
  </w:style>
  <w:style w:type="paragraph" w:styleId="Beschriftung">
    <w:name w:val="caption"/>
    <w:basedOn w:val="Standard"/>
    <w:next w:val="Standard"/>
    <w:uiPriority w:val="35"/>
    <w:semiHidden/>
    <w:qFormat/>
    <w:rsid w:val="00C66515"/>
    <w:pPr>
      <w:spacing w:line="240" w:lineRule="auto"/>
    </w:pPr>
    <w:rPr>
      <w:i/>
      <w:iCs/>
      <w:color w:val="44546A" w:themeColor="text2"/>
      <w:sz w:val="18"/>
      <w:szCs w:val="18"/>
    </w:rPr>
  </w:style>
  <w:style w:type="table" w:styleId="Tabellenraster">
    <w:name w:val="Table Grid"/>
    <w:basedOn w:val="NormaleTabelle"/>
    <w:uiPriority w:val="59"/>
    <w:rsid w:val="00C665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semiHidden/>
    <w:qFormat/>
    <w:rsid w:val="00C66515"/>
    <w:pPr>
      <w:ind w:left="720"/>
      <w:contextualSpacing/>
    </w:pPr>
  </w:style>
  <w:style w:type="character" w:styleId="Platzhaltertext">
    <w:name w:val="Placeholder Text"/>
    <w:basedOn w:val="Absatz-Standardschriftart"/>
    <w:uiPriority w:val="99"/>
    <w:semiHidden/>
    <w:rsid w:val="00C66515"/>
    <w:rPr>
      <w:color w:val="808080"/>
    </w:rPr>
  </w:style>
  <w:style w:type="character" w:customStyle="1" w:styleId="berschrift5Zchn">
    <w:name w:val="Überschrift 5 Zchn"/>
    <w:basedOn w:val="Absatz-Standardschriftart"/>
    <w:link w:val="berschrift5"/>
    <w:rsid w:val="00C66515"/>
    <w:rPr>
      <w:rFonts w:ascii="Arial" w:eastAsia="Times New Roman" w:hAnsi="Arial" w:cs="Times New Roman"/>
      <w:b/>
      <w:caps/>
      <w:sz w:val="24"/>
      <w:szCs w:val="20"/>
      <w:lang w:eastAsia="de-DE"/>
    </w:rPr>
  </w:style>
  <w:style w:type="character" w:customStyle="1" w:styleId="berschrift7Zchn">
    <w:name w:val="Überschrift 7 Zchn"/>
    <w:basedOn w:val="Absatz-Standardschriftart"/>
    <w:link w:val="berschrift7"/>
    <w:semiHidden/>
    <w:rsid w:val="00C66515"/>
    <w:rPr>
      <w:rFonts w:asciiTheme="majorHAnsi" w:eastAsiaTheme="majorEastAsia" w:hAnsiTheme="majorHAnsi" w:cstheme="majorBidi"/>
      <w:i/>
      <w:iCs/>
      <w:color w:val="1F4D78" w:themeColor="accent1" w:themeShade="7F"/>
      <w:sz w:val="24"/>
      <w:szCs w:val="20"/>
      <w:lang w:eastAsia="de-DE"/>
    </w:rPr>
  </w:style>
  <w:style w:type="character" w:customStyle="1" w:styleId="berschrift8Zchn">
    <w:name w:val="Überschrift 8 Zchn"/>
    <w:basedOn w:val="Absatz-Standardschriftart"/>
    <w:link w:val="berschrift8"/>
    <w:semiHidden/>
    <w:rsid w:val="00C66515"/>
    <w:rPr>
      <w:rFonts w:asciiTheme="majorHAnsi" w:eastAsiaTheme="majorEastAsia" w:hAnsiTheme="majorHAnsi" w:cstheme="majorBidi"/>
      <w:color w:val="272727" w:themeColor="text1" w:themeTint="D8"/>
      <w:sz w:val="21"/>
      <w:szCs w:val="21"/>
      <w:lang w:eastAsia="de-DE"/>
    </w:rPr>
  </w:style>
  <w:style w:type="paragraph" w:styleId="Verzeichnis1">
    <w:name w:val="toc 1"/>
    <w:basedOn w:val="Standard"/>
    <w:next w:val="Standard"/>
    <w:autoRedefine/>
    <w:uiPriority w:val="39"/>
    <w:rsid w:val="00A27E87"/>
    <w:pPr>
      <w:tabs>
        <w:tab w:val="left" w:pos="340"/>
        <w:tab w:val="right" w:leader="dot" w:pos="9923"/>
      </w:tabs>
      <w:spacing w:before="240" w:after="0" w:line="320" w:lineRule="atLeast"/>
    </w:pPr>
    <w:rPr>
      <w:smallCaps/>
    </w:rPr>
  </w:style>
  <w:style w:type="paragraph" w:styleId="Verzeichnis2">
    <w:name w:val="toc 2"/>
    <w:basedOn w:val="Standard"/>
    <w:next w:val="Standard"/>
    <w:autoRedefine/>
    <w:uiPriority w:val="39"/>
    <w:rsid w:val="001F5471"/>
    <w:pPr>
      <w:tabs>
        <w:tab w:val="left" w:pos="794"/>
        <w:tab w:val="right" w:leader="dot" w:pos="9923"/>
      </w:tabs>
      <w:spacing w:after="0" w:line="320" w:lineRule="atLeast"/>
      <w:ind w:left="340"/>
    </w:pPr>
  </w:style>
  <w:style w:type="paragraph" w:styleId="Verzeichnis3">
    <w:name w:val="toc 3"/>
    <w:basedOn w:val="Standard"/>
    <w:next w:val="Standard"/>
    <w:autoRedefine/>
    <w:uiPriority w:val="39"/>
    <w:semiHidden/>
    <w:rsid w:val="001F5471"/>
    <w:pPr>
      <w:tabs>
        <w:tab w:val="left" w:pos="1418"/>
        <w:tab w:val="right" w:leader="dot" w:pos="9923"/>
      </w:tabs>
      <w:spacing w:after="0" w:line="320" w:lineRule="atLeast"/>
      <w:ind w:left="794"/>
    </w:pPr>
  </w:style>
  <w:style w:type="paragraph" w:styleId="Verzeichnis4">
    <w:name w:val="toc 4"/>
    <w:basedOn w:val="Standard"/>
    <w:next w:val="Standard"/>
    <w:autoRedefine/>
    <w:uiPriority w:val="39"/>
    <w:semiHidden/>
    <w:rsid w:val="001F5471"/>
    <w:pPr>
      <w:tabs>
        <w:tab w:val="left" w:pos="2268"/>
        <w:tab w:val="right" w:leader="dot" w:pos="9923"/>
      </w:tabs>
      <w:spacing w:after="0" w:line="320" w:lineRule="atLeast"/>
      <w:ind w:left="1418"/>
    </w:pPr>
  </w:style>
  <w:style w:type="character" w:styleId="Hyperlink">
    <w:name w:val="Hyperlink"/>
    <w:basedOn w:val="Absatz-Standardschriftart"/>
    <w:uiPriority w:val="99"/>
    <w:rsid w:val="00C66515"/>
    <w:rPr>
      <w:color w:val="0563C1" w:themeColor="hyperlink"/>
      <w:u w:val="single"/>
    </w:rPr>
  </w:style>
  <w:style w:type="paragraph" w:styleId="Inhaltsverzeichnisberschrift">
    <w:name w:val="TOC Heading"/>
    <w:basedOn w:val="berschrift1"/>
    <w:next w:val="Standard"/>
    <w:uiPriority w:val="39"/>
    <w:semiHidden/>
    <w:qFormat/>
    <w:rsid w:val="00807C70"/>
    <w:pPr>
      <w:keepNext/>
      <w:keepLines/>
      <w:pageBreakBefore w:val="0"/>
      <w:numPr>
        <w:numId w:val="0"/>
      </w:numPr>
      <w:spacing w:before="240" w:after="0" w:line="259" w:lineRule="auto"/>
      <w:outlineLvl w:val="9"/>
    </w:pPr>
    <w:rPr>
      <w:rFonts w:asciiTheme="majorHAnsi" w:eastAsiaTheme="majorEastAsia" w:hAnsiTheme="majorHAnsi" w:cstheme="majorBidi"/>
      <w:b w:val="0"/>
      <w:caps w:val="0"/>
      <w:color w:val="2E74B5" w:themeColor="accent1" w:themeShade="BF"/>
      <w:kern w:val="0"/>
      <w:sz w:val="32"/>
      <w:szCs w:val="32"/>
    </w:rPr>
  </w:style>
  <w:style w:type="paragraph" w:customStyle="1" w:styleId="Kopfzeile2">
    <w:name w:val="Kopfzeile 2"/>
    <w:basedOn w:val="Kopfzeile"/>
    <w:semiHidden/>
    <w:rsid w:val="004425AC"/>
    <w:pPr>
      <w:tabs>
        <w:tab w:val="clear" w:pos="4703"/>
        <w:tab w:val="clear" w:pos="9406"/>
        <w:tab w:val="left" w:pos="0"/>
        <w:tab w:val="left" w:pos="360"/>
        <w:tab w:val="num" w:pos="648"/>
      </w:tabs>
      <w:ind w:left="284" w:right="2622" w:firstLine="4"/>
      <w:jc w:val="center"/>
    </w:pPr>
    <w:rPr>
      <w:rFonts w:ascii="Times New Roman" w:hAnsi="Times New Roman"/>
      <w:sz w:val="34"/>
    </w:rPr>
  </w:style>
  <w:style w:type="paragraph" w:styleId="Sprechblasentext">
    <w:name w:val="Balloon Text"/>
    <w:basedOn w:val="Standard"/>
    <w:link w:val="SprechblasentextZchn"/>
    <w:uiPriority w:val="99"/>
    <w:semiHidden/>
    <w:unhideWhenUsed/>
    <w:rsid w:val="00C72FE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72FEC"/>
    <w:rPr>
      <w:rFonts w:ascii="Segoe UI" w:eastAsia="Times New Roman" w:hAnsi="Segoe UI" w:cs="Segoe UI"/>
      <w:sz w:val="18"/>
      <w:szCs w:val="18"/>
      <w:lang w:eastAsia="de-DE"/>
    </w:rPr>
  </w:style>
  <w:style w:type="paragraph" w:customStyle="1" w:styleId="Literatur">
    <w:name w:val="Literatur"/>
    <w:basedOn w:val="Standard"/>
    <w:qFormat/>
    <w:rsid w:val="007C0E6A"/>
    <w:pPr>
      <w:tabs>
        <w:tab w:val="left" w:pos="709"/>
      </w:tabs>
      <w:ind w:left="709" w:hanging="709"/>
    </w:pPr>
  </w:style>
  <w:style w:type="paragraph" w:customStyle="1" w:styleId="Default">
    <w:name w:val="Default"/>
    <w:rsid w:val="00C275F6"/>
    <w:pPr>
      <w:autoSpaceDE w:val="0"/>
      <w:autoSpaceDN w:val="0"/>
      <w:adjustRightInd w:val="0"/>
      <w:spacing w:after="0" w:line="240" w:lineRule="auto"/>
    </w:pPr>
    <w:rPr>
      <w:rFonts w:ascii="Arial" w:hAnsi="Arial" w:cs="Arial"/>
      <w:color w:val="000000"/>
      <w:sz w:val="24"/>
      <w:szCs w:val="24"/>
    </w:rPr>
  </w:style>
  <w:style w:type="paragraph" w:styleId="Funotentext">
    <w:name w:val="footnote text"/>
    <w:basedOn w:val="Standard"/>
    <w:link w:val="FunotentextZchn"/>
    <w:uiPriority w:val="99"/>
    <w:semiHidden/>
    <w:unhideWhenUsed/>
    <w:rsid w:val="00042BCD"/>
    <w:pPr>
      <w:spacing w:after="0" w:line="240" w:lineRule="auto"/>
      <w:jc w:val="left"/>
    </w:pPr>
    <w:rPr>
      <w:rFonts w:ascii="Segoe UI" w:eastAsia="Calibri" w:hAnsi="Segoe UI"/>
      <w:sz w:val="20"/>
      <w:lang w:eastAsia="en-US"/>
    </w:rPr>
  </w:style>
  <w:style w:type="character" w:customStyle="1" w:styleId="FunotentextZchn">
    <w:name w:val="Fußnotentext Zchn"/>
    <w:basedOn w:val="Absatz-Standardschriftart"/>
    <w:link w:val="Funotentext"/>
    <w:uiPriority w:val="99"/>
    <w:semiHidden/>
    <w:rsid w:val="00042BCD"/>
    <w:rPr>
      <w:rFonts w:ascii="Segoe UI" w:eastAsia="Calibri" w:hAnsi="Segoe UI" w:cs="Times New Roman"/>
      <w:sz w:val="20"/>
      <w:szCs w:val="20"/>
    </w:rPr>
  </w:style>
  <w:style w:type="character" w:styleId="Funotenzeichen">
    <w:name w:val="footnote reference"/>
    <w:basedOn w:val="Absatz-Standardschriftart"/>
    <w:uiPriority w:val="99"/>
    <w:unhideWhenUsed/>
    <w:rsid w:val="00042B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9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5E6EC-C648-46EE-8DAC-7908E7647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VorlageStuttgartV76-9.dotm</Template>
  <TotalTime>0</TotalTime>
  <Pages>11</Pages>
  <Words>417</Words>
  <Characters>2628</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Elke Wörner</dc:creator>
  <cp:keywords/>
  <dc:description/>
  <cp:lastModifiedBy>Elke Wörner</cp:lastModifiedBy>
  <cp:revision>1</cp:revision>
  <cp:lastPrinted>2026-09-10T12:28:00Z</cp:lastPrinted>
  <dcterms:created xsi:type="dcterms:W3CDTF">2026-09-10T12:21:00Z</dcterms:created>
  <dcterms:modified xsi:type="dcterms:W3CDTF">2026-09-10T12:33:00Z</dcterms:modified>
</cp:coreProperties>
</file>